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71D54" w14:textId="77777777" w:rsidR="00250959" w:rsidRDefault="00250959" w:rsidP="00250959">
      <w:pPr>
        <w:ind w:left="-567" w:right="-755"/>
      </w:pPr>
    </w:p>
    <w:p w14:paraId="358D23EA" w14:textId="77777777" w:rsidR="00250959" w:rsidRDefault="00250959" w:rsidP="00250959">
      <w:pPr>
        <w:ind w:left="-567" w:right="-755"/>
      </w:pPr>
    </w:p>
    <w:p w14:paraId="02A7A05A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40"/>
          <w:szCs w:val="40"/>
        </w:rPr>
      </w:pPr>
      <w:r w:rsidRPr="00410360">
        <w:rPr>
          <w:b/>
          <w:bCs/>
          <w:color w:val="FFFFFF" w:themeColor="background1"/>
          <w:sz w:val="40"/>
          <w:szCs w:val="40"/>
        </w:rPr>
        <w:t>Neighbourhood Policing Update – [Ward Name]</w:t>
      </w:r>
    </w:p>
    <w:p w14:paraId="73BF5616" w14:textId="3AAB58B4" w:rsidR="00E348E5" w:rsidRPr="008D2315" w:rsidRDefault="2CAA01A7" w:rsidP="00E348E5">
      <w:pPr>
        <w:spacing w:after="160" w:line="259" w:lineRule="auto"/>
      </w:pPr>
      <w:r w:rsidRPr="4BE91302">
        <w:rPr>
          <w:b/>
          <w:bCs/>
        </w:rPr>
        <w:t>Date:</w:t>
      </w:r>
      <w:r>
        <w:t xml:space="preserve"> [</w:t>
      </w:r>
      <w:r w:rsidR="040B1C0E">
        <w:t>02/09/2026</w:t>
      </w:r>
      <w:r>
        <w:t>]</w:t>
      </w:r>
      <w:r w:rsidR="00E348E5">
        <w:br/>
      </w:r>
      <w:r w:rsidRPr="4BE91302">
        <w:rPr>
          <w:b/>
          <w:bCs/>
        </w:rPr>
        <w:t>Prepared by:</w:t>
      </w:r>
      <w:r>
        <w:t xml:space="preserve"> </w:t>
      </w:r>
      <w:r w:rsidR="040B1C0E">
        <w:t>PC 9338 Hussain &amp; PCSO 22703 Scott</w:t>
      </w:r>
      <w:r w:rsidR="78238503">
        <w:t xml:space="preserve"> &amp; PC 19382 Kovacs </w:t>
      </w:r>
      <w:r w:rsidR="00E348E5">
        <w:br/>
      </w:r>
      <w:r w:rsidRPr="4BE91302">
        <w:rPr>
          <w:b/>
          <w:bCs/>
        </w:rPr>
        <w:t>Contact Email:</w:t>
      </w:r>
      <w:r>
        <w:t xml:space="preserve"> </w:t>
      </w:r>
      <w:hyperlink r:id="rId10">
        <w:r w:rsidR="040B1C0E" w:rsidRPr="4BE91302">
          <w:rPr>
            <w:rStyle w:val="Hyperlink"/>
          </w:rPr>
          <w:t>09338@gmp.police.uk</w:t>
        </w:r>
      </w:hyperlink>
      <w:r w:rsidR="040B1C0E">
        <w:t xml:space="preserve"> &amp; 22703@gmp.police.uk</w:t>
      </w:r>
      <w:r w:rsidR="00E348E5">
        <w:br/>
      </w:r>
      <w:r w:rsidRPr="4BE91302">
        <w:rPr>
          <w:b/>
          <w:bCs/>
        </w:rPr>
        <w:t>Phone:</w:t>
      </w:r>
      <w:r>
        <w:t xml:space="preserve"> []</w:t>
      </w:r>
    </w:p>
    <w:p w14:paraId="0E568F72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410360">
        <w:rPr>
          <w:rFonts w:ascii="Segoe UI Symbol" w:hAnsi="Segoe UI Symbol" w:cs="Segoe UI Symbol"/>
          <w:color w:val="FFFFFF" w:themeColor="background1"/>
          <w:sz w:val="28"/>
          <w:szCs w:val="28"/>
        </w:rPr>
        <w:t>🗺</w:t>
      </w:r>
      <w:r w:rsidRPr="00410360">
        <w:rPr>
          <w:color w:val="FFFFFF" w:themeColor="background1"/>
          <w:sz w:val="28"/>
          <w:szCs w:val="28"/>
        </w:rPr>
        <w:t>️ Ward Overview</w:t>
      </w:r>
    </w:p>
    <w:p w14:paraId="29C9BFCA" w14:textId="6DE29248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Ward Name:</w:t>
      </w:r>
      <w:r w:rsidRPr="008D2315">
        <w:t xml:space="preserve"> </w:t>
      </w:r>
      <w:r w:rsidR="00340568">
        <w:t>Old M</w:t>
      </w:r>
      <w:r w:rsidR="00F86AFF">
        <w:t>oat</w:t>
      </w:r>
      <w:r w:rsidRPr="008D2315">
        <w:br/>
      </w:r>
      <w:r w:rsidRPr="008D2315">
        <w:rPr>
          <w:b/>
          <w:bCs/>
        </w:rPr>
        <w:t>Key Locations:</w:t>
      </w:r>
    </w:p>
    <w:p w14:paraId="3BCF64C7" w14:textId="05B3DE99" w:rsidR="00E348E5" w:rsidRPr="008D2315" w:rsidRDefault="00340568" w:rsidP="00E348E5">
      <w:pPr>
        <w:numPr>
          <w:ilvl w:val="0"/>
          <w:numId w:val="1"/>
        </w:numPr>
        <w:spacing w:after="160" w:line="259" w:lineRule="auto"/>
      </w:pPr>
      <w:r>
        <w:t>Old Moat Park</w:t>
      </w:r>
    </w:p>
    <w:p w14:paraId="1E59E935" w14:textId="71465EDC" w:rsidR="00E348E5" w:rsidRPr="008D2315" w:rsidRDefault="00340568" w:rsidP="00E348E5">
      <w:pPr>
        <w:numPr>
          <w:ilvl w:val="0"/>
          <w:numId w:val="1"/>
        </w:numPr>
        <w:spacing w:after="160" w:line="259" w:lineRule="auto"/>
      </w:pPr>
      <w:r>
        <w:t>Copson Street</w:t>
      </w:r>
    </w:p>
    <w:p w14:paraId="7A545198" w14:textId="52576D83" w:rsidR="00E348E5" w:rsidRPr="008D2315" w:rsidRDefault="00340568" w:rsidP="00E348E5">
      <w:pPr>
        <w:numPr>
          <w:ilvl w:val="0"/>
          <w:numId w:val="1"/>
        </w:numPr>
        <w:spacing w:after="160" w:line="259" w:lineRule="auto"/>
      </w:pPr>
      <w:r>
        <w:t>Old Moat Lane</w:t>
      </w:r>
    </w:p>
    <w:p w14:paraId="0FCB2F08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Community Priorities:</w:t>
      </w:r>
    </w:p>
    <w:p w14:paraId="00D7EE4C" w14:textId="6C547EC0" w:rsidR="00E348E5" w:rsidRPr="008D2315" w:rsidRDefault="00340568" w:rsidP="00E348E5">
      <w:pPr>
        <w:numPr>
          <w:ilvl w:val="0"/>
          <w:numId w:val="2"/>
        </w:numPr>
        <w:spacing w:after="160" w:line="259" w:lineRule="auto"/>
      </w:pPr>
      <w:r>
        <w:t>ASB</w:t>
      </w:r>
      <w:r w:rsidR="00C109B1">
        <w:t xml:space="preserve"> – High visibility patrols being carried out in Old Moat Park, Withington Village and Copson Street</w:t>
      </w:r>
    </w:p>
    <w:p w14:paraId="76DD8969" w14:textId="606F3BD1" w:rsidR="00E348E5" w:rsidRPr="008D2315" w:rsidRDefault="003E7410" w:rsidP="00E348E5">
      <w:pPr>
        <w:numPr>
          <w:ilvl w:val="0"/>
          <w:numId w:val="2"/>
        </w:numPr>
        <w:spacing w:after="160" w:line="259" w:lineRule="auto"/>
      </w:pPr>
      <w:r>
        <w:t xml:space="preserve">Burglary &amp; </w:t>
      </w:r>
      <w:r w:rsidR="00340568">
        <w:t>Theft from motor vehicle</w:t>
      </w:r>
      <w:r w:rsidR="00C109B1">
        <w:t xml:space="preserve"> – High visibility patrols at key times and locations. We will also be engaging with residents around Crime prevention and reassurance</w:t>
      </w:r>
    </w:p>
    <w:p w14:paraId="2BED7D01" w14:textId="6399816C" w:rsidR="00E348E5" w:rsidRPr="008D2315" w:rsidRDefault="00340568" w:rsidP="00E348E5">
      <w:pPr>
        <w:numPr>
          <w:ilvl w:val="0"/>
          <w:numId w:val="2"/>
        </w:numPr>
        <w:spacing w:after="160" w:line="259" w:lineRule="auto"/>
      </w:pPr>
      <w:r>
        <w:t>Off road Bikes</w:t>
      </w:r>
      <w:r w:rsidR="003E7410">
        <w:t xml:space="preserve"> - Patrol</w:t>
      </w:r>
      <w:r w:rsidR="00C109B1">
        <w:t xml:space="preserve"> hot spot locations and build an intelligence picture to </w:t>
      </w:r>
      <w:r w:rsidR="003E7410">
        <w:t>seize bikes and prosecutes offenders</w:t>
      </w:r>
    </w:p>
    <w:p w14:paraId="50E1581E" w14:textId="77777777" w:rsidR="00E348E5" w:rsidRPr="00703019" w:rsidRDefault="00E348E5" w:rsidP="00703019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703019">
        <w:rPr>
          <w:rFonts w:ascii="Segoe UI Emoji" w:hAnsi="Segoe UI Emoji" w:cs="Segoe UI Emoji"/>
          <w:color w:val="FFFFFF" w:themeColor="background1"/>
          <w:sz w:val="28"/>
          <w:szCs w:val="28"/>
        </w:rPr>
        <w:t>🚓</w:t>
      </w:r>
      <w:r w:rsidRPr="00703019">
        <w:rPr>
          <w:color w:val="FFFFFF" w:themeColor="background1"/>
          <w:sz w:val="28"/>
          <w:szCs w:val="28"/>
        </w:rPr>
        <w:t xml:space="preserve"> Recent Police Activity</w:t>
      </w:r>
    </w:p>
    <w:p w14:paraId="6FFE5F0C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Patrols Conducted:</w:t>
      </w:r>
    </w:p>
    <w:p w14:paraId="0C913BA2" w14:textId="4F9E7400" w:rsidR="00E348E5" w:rsidRPr="008D2315" w:rsidRDefault="00E348E5" w:rsidP="00E348E5">
      <w:pPr>
        <w:numPr>
          <w:ilvl w:val="0"/>
          <w:numId w:val="3"/>
        </w:numPr>
        <w:spacing w:after="160" w:line="259" w:lineRule="auto"/>
      </w:pPr>
      <w:r w:rsidRPr="008D2315">
        <w:t>[</w:t>
      </w:r>
      <w:r w:rsidR="00340568">
        <w:t>01/09/2026 – 1400hrs- 2200hrs</w:t>
      </w:r>
      <w:r w:rsidRPr="008D2315">
        <w:t>] – [</w:t>
      </w:r>
      <w:r w:rsidR="00340568">
        <w:t xml:space="preserve">Old moat park, Copson street, Withington </w:t>
      </w:r>
      <w:r w:rsidR="00180490">
        <w:t>library]</w:t>
      </w:r>
    </w:p>
    <w:p w14:paraId="3AA97B76" w14:textId="0CD4FDC4" w:rsidR="00E348E5" w:rsidRPr="008D2315" w:rsidRDefault="2CAA01A7" w:rsidP="00E348E5">
      <w:pPr>
        <w:numPr>
          <w:ilvl w:val="0"/>
          <w:numId w:val="3"/>
        </w:numPr>
        <w:spacing w:after="160" w:line="259" w:lineRule="auto"/>
      </w:pPr>
      <w:r>
        <w:t>[</w:t>
      </w:r>
      <w:r w:rsidR="040B1C0E">
        <w:t>28/08/2026 – 0700hrs – 1500hrs</w:t>
      </w:r>
      <w:r>
        <w:t>] – [</w:t>
      </w:r>
      <w:r w:rsidR="040B1C0E">
        <w:t xml:space="preserve">Old moat Lane, </w:t>
      </w:r>
      <w:r w:rsidR="75331CEF">
        <w:t>Copson street]</w:t>
      </w:r>
    </w:p>
    <w:p w14:paraId="11531A11" w14:textId="61308AE8" w:rsidR="3199E78D" w:rsidRDefault="3199E78D" w:rsidP="4BE91302">
      <w:pPr>
        <w:numPr>
          <w:ilvl w:val="0"/>
          <w:numId w:val="3"/>
        </w:numPr>
        <w:spacing w:after="160" w:line="259" w:lineRule="auto"/>
      </w:pPr>
      <w:r>
        <w:t>07/09/2026 - 0700hrs – 1500hrs - [Old moat park, Copson street, Withington library]</w:t>
      </w:r>
    </w:p>
    <w:p w14:paraId="0B253542" w14:textId="1B765679" w:rsidR="3199E78D" w:rsidRDefault="3199E78D" w:rsidP="4BE91302">
      <w:pPr>
        <w:numPr>
          <w:ilvl w:val="0"/>
          <w:numId w:val="3"/>
        </w:numPr>
        <w:spacing w:after="160" w:line="259" w:lineRule="auto"/>
      </w:pPr>
      <w:r>
        <w:t>10/ 09/2026 - 1300hrs</w:t>
      </w:r>
      <w:r w:rsidR="422EF9FE">
        <w:t xml:space="preserve"> – 2300hrs - [Old moat park, Copson street, Withington library]</w:t>
      </w:r>
    </w:p>
    <w:p w14:paraId="6B049B87" w14:textId="6A9D02ED" w:rsidR="53832ECD" w:rsidRDefault="53832ECD" w:rsidP="4BE91302">
      <w:pPr>
        <w:numPr>
          <w:ilvl w:val="0"/>
          <w:numId w:val="3"/>
        </w:numPr>
        <w:spacing w:after="160" w:line="259" w:lineRule="auto"/>
      </w:pPr>
      <w:r>
        <w:t xml:space="preserve">21/09/2026 - </w:t>
      </w:r>
      <w:r w:rsidR="53406A3C">
        <w:t xml:space="preserve">22/09/2026 - 1300hrs – 0200hrs – Student Safe </w:t>
      </w:r>
      <w:r w:rsidR="570A96A9">
        <w:t xml:space="preserve">Around Fallowfield / Old moat </w:t>
      </w:r>
    </w:p>
    <w:p w14:paraId="10FB53CF" w14:textId="256E7CCA" w:rsidR="53406A3C" w:rsidRDefault="53406A3C" w:rsidP="4BE91302">
      <w:pPr>
        <w:numPr>
          <w:ilvl w:val="0"/>
          <w:numId w:val="3"/>
        </w:numPr>
        <w:spacing w:after="160" w:line="259" w:lineRule="auto"/>
      </w:pPr>
      <w:r>
        <w:t xml:space="preserve">23/09/2026 - </w:t>
      </w:r>
      <w:r w:rsidR="53832ECD">
        <w:t>27/09/</w:t>
      </w:r>
      <w:r w:rsidR="43E5CEA6">
        <w:t xml:space="preserve">2026 - 1700hrs – 0300hrs – Student safe </w:t>
      </w:r>
      <w:r w:rsidR="5C704E14">
        <w:t>Around Fallowfield / Old moat</w:t>
      </w:r>
    </w:p>
    <w:p w14:paraId="229FB5FC" w14:textId="2DCEF6BC" w:rsidR="5C704E14" w:rsidRDefault="5C704E14" w:rsidP="4BE91302">
      <w:pPr>
        <w:numPr>
          <w:ilvl w:val="0"/>
          <w:numId w:val="3"/>
        </w:numPr>
        <w:spacing w:after="160" w:line="259" w:lineRule="auto"/>
      </w:pPr>
      <w:r>
        <w:t>01/10/2026 - 03/10/2026 - 1700hrs – 0300hrs – Burglary operation around Fallowfield / Old moat</w:t>
      </w:r>
    </w:p>
    <w:p w14:paraId="12F22DE5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Notable Incidents:</w:t>
      </w:r>
    </w:p>
    <w:p w14:paraId="6FD75D5D" w14:textId="66985F0D" w:rsidR="00E348E5" w:rsidRPr="008D2315" w:rsidRDefault="00E348E5" w:rsidP="00E348E5">
      <w:pPr>
        <w:numPr>
          <w:ilvl w:val="0"/>
          <w:numId w:val="4"/>
        </w:numPr>
        <w:spacing w:after="160" w:line="259" w:lineRule="auto"/>
      </w:pPr>
      <w:r w:rsidRPr="008D2315">
        <w:t>[</w:t>
      </w:r>
      <w:r w:rsidR="00180490">
        <w:t>28/08/2026 – shoplifting Co Op – Copson street – Detained shoplifter arrested.</w:t>
      </w:r>
    </w:p>
    <w:p w14:paraId="3425BB50" w14:textId="2656AF86" w:rsidR="00E348E5" w:rsidRPr="008D2315" w:rsidRDefault="2CAA01A7" w:rsidP="00E348E5">
      <w:pPr>
        <w:numPr>
          <w:ilvl w:val="0"/>
          <w:numId w:val="4"/>
        </w:numPr>
        <w:spacing w:after="160" w:line="259" w:lineRule="auto"/>
      </w:pPr>
      <w:r>
        <w:t>[</w:t>
      </w:r>
      <w:r w:rsidR="75331CEF">
        <w:t>01/09/2026 – Exposure – Withington library – Detained male arrested.</w:t>
      </w:r>
    </w:p>
    <w:p w14:paraId="19D58423" w14:textId="5A3C059D" w:rsidR="7685D23A" w:rsidRDefault="7685D23A" w:rsidP="4BE91302">
      <w:pPr>
        <w:numPr>
          <w:ilvl w:val="0"/>
          <w:numId w:val="4"/>
        </w:numPr>
        <w:spacing w:after="160" w:line="259" w:lineRule="auto"/>
      </w:pPr>
      <w:r>
        <w:t xml:space="preserve">07/09/2026 -TFMV – Male arrested </w:t>
      </w:r>
      <w:r w:rsidR="7FC14E54">
        <w:t xml:space="preserve">and charged for fraud by false representation. </w:t>
      </w:r>
    </w:p>
    <w:p w14:paraId="17D4538B" w14:textId="2E609FCC" w:rsidR="7FC14E54" w:rsidRDefault="7FC14E54" w:rsidP="4BE91302">
      <w:pPr>
        <w:numPr>
          <w:ilvl w:val="0"/>
          <w:numId w:val="4"/>
        </w:numPr>
        <w:spacing w:after="160" w:line="259" w:lineRule="auto"/>
      </w:pPr>
      <w:r>
        <w:lastRenderedPageBreak/>
        <w:t xml:space="preserve">26/09/2026 - S39 assault x2 - Male arrested and has been evicted from </w:t>
      </w:r>
      <w:r w:rsidR="0D122F81">
        <w:t>accommodation</w:t>
      </w:r>
      <w:r>
        <w:t xml:space="preserve"> as a re</w:t>
      </w:r>
      <w:r w:rsidR="56BC12D5">
        <w:t>sult</w:t>
      </w:r>
      <w:r w:rsidR="6E8606EE">
        <w:t>.</w:t>
      </w:r>
    </w:p>
    <w:p w14:paraId="0CA304EA" w14:textId="1F59E035" w:rsidR="6610ADF4" w:rsidRDefault="6610ADF4" w:rsidP="4BE91302">
      <w:pPr>
        <w:numPr>
          <w:ilvl w:val="0"/>
          <w:numId w:val="4"/>
        </w:numPr>
        <w:spacing w:after="160" w:line="259" w:lineRule="auto"/>
      </w:pPr>
      <w:r>
        <w:t xml:space="preserve">01/10/2026 - 03/10/2026 - Multiple stop searches conducted– Community resolutions issued. </w:t>
      </w:r>
    </w:p>
    <w:p w14:paraId="268FAFBA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Arrests/Warnings Issued:</w:t>
      </w:r>
    </w:p>
    <w:p w14:paraId="715526DE" w14:textId="1306FCA1" w:rsidR="00E348E5" w:rsidRPr="008D2315" w:rsidRDefault="00E348E5" w:rsidP="003E7410">
      <w:pPr>
        <w:spacing w:after="160" w:line="259" w:lineRule="auto"/>
        <w:ind w:left="720"/>
      </w:pPr>
      <w:r w:rsidRPr="008D2315">
        <w:t>[</w:t>
      </w:r>
      <w:r w:rsidR="00180490">
        <w:t>Multiple arrested have been throughout the month, shoplifting offences, Positive stop search arrests, Drunk disorderly, Theft of motor vehicle</w:t>
      </w:r>
    </w:p>
    <w:p w14:paraId="6AC10A9B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410360">
        <w:rPr>
          <w:rFonts w:ascii="Segoe UI Emoji" w:hAnsi="Segoe UI Emoji" w:cs="Segoe UI Emoji"/>
          <w:color w:val="FFFFFF" w:themeColor="background1"/>
          <w:sz w:val="28"/>
          <w:szCs w:val="28"/>
        </w:rPr>
        <w:t>📣</w:t>
      </w:r>
      <w:r w:rsidRPr="00410360">
        <w:rPr>
          <w:color w:val="FFFFFF" w:themeColor="background1"/>
          <w:sz w:val="28"/>
          <w:szCs w:val="28"/>
        </w:rPr>
        <w:t xml:space="preserve"> Community Engagement</w:t>
      </w:r>
    </w:p>
    <w:p w14:paraId="0AC0D52C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Meetings &amp; Events Held:</w:t>
      </w:r>
    </w:p>
    <w:p w14:paraId="7A3DEA80" w14:textId="2AF20E8F" w:rsidR="002E0037" w:rsidRDefault="002E0037" w:rsidP="002E0037">
      <w:pPr>
        <w:numPr>
          <w:ilvl w:val="0"/>
          <w:numId w:val="6"/>
        </w:numPr>
        <w:spacing w:after="160" w:line="259" w:lineRule="auto"/>
      </w:pPr>
      <w:r>
        <w:t xml:space="preserve">25/08/2026 - Community Event, Bike Marking. </w:t>
      </w:r>
    </w:p>
    <w:p w14:paraId="29DDFF5F" w14:textId="7B9AF985" w:rsidR="002E0037" w:rsidRDefault="56B5904C" w:rsidP="00E348E5">
      <w:pPr>
        <w:numPr>
          <w:ilvl w:val="0"/>
          <w:numId w:val="6"/>
        </w:numPr>
        <w:spacing w:after="160" w:line="259" w:lineRule="auto"/>
      </w:pPr>
      <w:r>
        <w:t xml:space="preserve">28/08/2026 - 1230-1430 Coffee with the cops. </w:t>
      </w:r>
    </w:p>
    <w:p w14:paraId="01EE645C" w14:textId="68455576" w:rsidR="002E0037" w:rsidRDefault="11258207" w:rsidP="4BE91302">
      <w:pPr>
        <w:numPr>
          <w:ilvl w:val="0"/>
          <w:numId w:val="6"/>
        </w:numPr>
        <w:spacing w:after="160" w:line="259" w:lineRule="auto"/>
        <w:rPr>
          <w:rFonts w:ascii="Aptos" w:eastAsia="Aptos" w:hAnsi="Aptos" w:cs="Aptos"/>
          <w:color w:val="000000" w:themeColor="text1"/>
          <w:sz w:val="28"/>
          <w:szCs w:val="28"/>
        </w:rPr>
      </w:pPr>
      <w:r w:rsidRPr="4BE91302">
        <w:rPr>
          <w:rFonts w:ascii="Aptos" w:eastAsia="Aptos" w:hAnsi="Aptos" w:cs="Aptos"/>
        </w:rPr>
        <w:t xml:space="preserve">18/09/2026 traffic Op at 10:00hrs on </w:t>
      </w:r>
      <w:r w:rsidRPr="4BE91302">
        <w:rPr>
          <w:rFonts w:ascii="Aptos" w:eastAsia="Aptos" w:hAnsi="Aptos" w:cs="Aptos"/>
          <w:color w:val="000000" w:themeColor="text1"/>
        </w:rPr>
        <w:t>Copson st &amp; Whitchurch</w:t>
      </w:r>
      <w:r w:rsidR="00466E9E">
        <w:rPr>
          <w:rFonts w:ascii="Aptos" w:eastAsia="Aptos" w:hAnsi="Aptos" w:cs="Aptos"/>
          <w:color w:val="000000" w:themeColor="text1"/>
        </w:rPr>
        <w:t xml:space="preserve"> Road</w:t>
      </w:r>
    </w:p>
    <w:p w14:paraId="1040DE38" w14:textId="4C206999" w:rsidR="002E0037" w:rsidRDefault="002E0037" w:rsidP="00E348E5">
      <w:pPr>
        <w:numPr>
          <w:ilvl w:val="0"/>
          <w:numId w:val="6"/>
        </w:numPr>
        <w:spacing w:after="160" w:line="259" w:lineRule="auto"/>
      </w:pPr>
    </w:p>
    <w:p w14:paraId="07D6DD73" w14:textId="2F74006B" w:rsidR="00E348E5" w:rsidRPr="008D2315" w:rsidRDefault="00E348E5" w:rsidP="00E348E5">
      <w:pPr>
        <w:numPr>
          <w:ilvl w:val="0"/>
          <w:numId w:val="6"/>
        </w:numPr>
        <w:spacing w:after="160" w:line="259" w:lineRule="auto"/>
      </w:pPr>
      <w:r w:rsidRPr="002E0037">
        <w:rPr>
          <w:b/>
          <w:bCs/>
        </w:rPr>
        <w:t>Upcoming Events:</w:t>
      </w:r>
    </w:p>
    <w:p w14:paraId="3E588C74" w14:textId="5FDB936E" w:rsidR="002E0037" w:rsidRDefault="56B5904C" w:rsidP="00E348E5">
      <w:pPr>
        <w:numPr>
          <w:ilvl w:val="0"/>
          <w:numId w:val="7"/>
        </w:numPr>
        <w:spacing w:after="160" w:line="259" w:lineRule="auto"/>
      </w:pPr>
      <w:r>
        <w:t xml:space="preserve">Coffee with </w:t>
      </w:r>
      <w:r w:rsidR="003E7410">
        <w:t>the</w:t>
      </w:r>
      <w:r>
        <w:t xml:space="preserve"> Cop – </w:t>
      </w:r>
      <w:r w:rsidR="39FA92E7">
        <w:t xml:space="preserve">22/10/2026 </w:t>
      </w:r>
      <w:r w:rsidR="6703790D">
        <w:t xml:space="preserve">– Withington </w:t>
      </w:r>
      <w:r w:rsidR="53515135">
        <w:t>baths.</w:t>
      </w:r>
      <w:r w:rsidR="00C109B1">
        <w:t xml:space="preserve"> </w:t>
      </w:r>
      <w:r w:rsidR="003E7410">
        <w:t xml:space="preserve"> We will</w:t>
      </w:r>
      <w:r w:rsidR="00C109B1">
        <w:t xml:space="preserve"> also be marking Pedal cycles at the</w:t>
      </w:r>
      <w:r w:rsidR="003E7410">
        <w:t xml:space="preserve"> </w:t>
      </w:r>
      <w:r w:rsidR="00C109B1">
        <w:t>event</w:t>
      </w:r>
    </w:p>
    <w:p w14:paraId="58FA2E49" w14:textId="4C1FD610" w:rsidR="00E348E5" w:rsidRPr="008D2315" w:rsidRDefault="5BEB64C0" w:rsidP="00E348E5">
      <w:pPr>
        <w:numPr>
          <w:ilvl w:val="0"/>
          <w:numId w:val="7"/>
        </w:numPr>
        <w:spacing w:after="160" w:line="259" w:lineRule="auto"/>
      </w:pPr>
      <w:r>
        <w:t>12</w:t>
      </w:r>
      <w:r w:rsidR="56B5904C">
        <w:t>/</w:t>
      </w:r>
      <w:r w:rsidR="5BA6408B">
        <w:t>10</w:t>
      </w:r>
      <w:r w:rsidR="56B5904C">
        <w:t>/2026 – Council Drop-in surgery meeting.</w:t>
      </w:r>
    </w:p>
    <w:p w14:paraId="3AFDE062" w14:textId="272EDF1C" w:rsidR="228BD692" w:rsidRDefault="228BD692" w:rsidP="4BE91302">
      <w:pPr>
        <w:numPr>
          <w:ilvl w:val="0"/>
          <w:numId w:val="7"/>
        </w:numPr>
        <w:spacing w:after="160" w:line="259" w:lineRule="auto"/>
      </w:pPr>
      <w:r>
        <w:t xml:space="preserve">18/10/2026 - Traffic operation. </w:t>
      </w:r>
    </w:p>
    <w:p w14:paraId="35FA7A4E" w14:textId="72496C81" w:rsidR="73749C1F" w:rsidRDefault="73749C1F" w:rsidP="4BE91302">
      <w:pPr>
        <w:numPr>
          <w:ilvl w:val="0"/>
          <w:numId w:val="7"/>
        </w:numPr>
        <w:spacing w:after="160" w:line="259" w:lineRule="auto"/>
      </w:pPr>
      <w:r>
        <w:t xml:space="preserve">Attending schools in the </w:t>
      </w:r>
      <w:r w:rsidR="2DD6FA2C">
        <w:t>old</w:t>
      </w:r>
      <w:r>
        <w:t xml:space="preserve"> moat area to discuss Off road bikes &amp; safety.</w:t>
      </w:r>
    </w:p>
    <w:p w14:paraId="2C35AD6A" w14:textId="77777777" w:rsidR="002E0037" w:rsidRDefault="002E0037" w:rsidP="00E348E5">
      <w:pPr>
        <w:spacing w:after="160" w:line="259" w:lineRule="auto"/>
        <w:rPr>
          <w:b/>
          <w:bCs/>
        </w:rPr>
      </w:pPr>
    </w:p>
    <w:p w14:paraId="10CE987D" w14:textId="3C5D494B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Resident Feedback:</w:t>
      </w:r>
    </w:p>
    <w:p w14:paraId="60BCB173" w14:textId="36F27BBC" w:rsidR="00E348E5" w:rsidRPr="008D2315" w:rsidRDefault="00E348E5" w:rsidP="009E1356">
      <w:pPr>
        <w:pStyle w:val="ListParagraph"/>
        <w:numPr>
          <w:ilvl w:val="0"/>
          <w:numId w:val="10"/>
        </w:numPr>
        <w:spacing w:after="160" w:line="259" w:lineRule="auto"/>
      </w:pPr>
    </w:p>
    <w:p w14:paraId="41F071E7" w14:textId="77777777" w:rsidR="00E348E5" w:rsidRPr="00410360" w:rsidRDefault="00E348E5" w:rsidP="00E348E5">
      <w:pPr>
        <w:shd w:val="clear" w:color="auto" w:fill="4472C4" w:themeFill="accent1"/>
        <w:spacing w:after="160" w:line="259" w:lineRule="auto"/>
        <w:rPr>
          <w:color w:val="FFFFFF" w:themeColor="background1"/>
          <w:sz w:val="28"/>
          <w:szCs w:val="28"/>
        </w:rPr>
      </w:pPr>
      <w:r w:rsidRPr="00410360">
        <w:rPr>
          <w:rFonts w:ascii="Segoe UI Emoji" w:hAnsi="Segoe UI Emoji" w:cs="Segoe UI Emoji"/>
          <w:color w:val="FFFFFF" w:themeColor="background1"/>
          <w:sz w:val="28"/>
          <w:szCs w:val="28"/>
        </w:rPr>
        <w:t>📞</w:t>
      </w:r>
      <w:r w:rsidRPr="00410360">
        <w:rPr>
          <w:color w:val="FFFFFF" w:themeColor="background1"/>
          <w:sz w:val="28"/>
          <w:szCs w:val="28"/>
        </w:rPr>
        <w:t xml:space="preserve"> Contact &amp; Support</w:t>
      </w:r>
    </w:p>
    <w:p w14:paraId="404E7EB0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Neighbourhood Policing Team:</w:t>
      </w:r>
    </w:p>
    <w:p w14:paraId="1E5F02A0" w14:textId="0C933299" w:rsidR="00E348E5" w:rsidRDefault="00E348E5" w:rsidP="00E348E5">
      <w:pPr>
        <w:numPr>
          <w:ilvl w:val="0"/>
          <w:numId w:val="8"/>
        </w:numPr>
        <w:spacing w:after="160" w:line="259" w:lineRule="auto"/>
      </w:pPr>
      <w:r w:rsidRPr="008D2315">
        <w:t>Email: [</w:t>
      </w:r>
      <w:r w:rsidR="009E1356">
        <w:t>Fallowfield@gmp.police.uk</w:t>
      </w:r>
      <w:r w:rsidRPr="008D2315">
        <w:t>]</w:t>
      </w:r>
    </w:p>
    <w:p w14:paraId="3DF4820D" w14:textId="6D6BA67E" w:rsidR="00E348E5" w:rsidRPr="008D2315" w:rsidRDefault="00E348E5" w:rsidP="00E348E5">
      <w:pPr>
        <w:numPr>
          <w:ilvl w:val="0"/>
          <w:numId w:val="8"/>
        </w:numPr>
        <w:spacing w:after="160" w:line="259" w:lineRule="auto"/>
      </w:pPr>
      <w:r w:rsidRPr="008D2315">
        <w:t>Social Media: [</w:t>
      </w:r>
      <w:r w:rsidR="00D74358">
        <w:t>Facebook – GMP FALLOWFIELD</w:t>
      </w:r>
      <w:r w:rsidRPr="008D2315">
        <w:t>]</w:t>
      </w:r>
    </w:p>
    <w:p w14:paraId="682E02F7" w14:textId="77777777" w:rsidR="00E348E5" w:rsidRPr="008D2315" w:rsidRDefault="00E348E5" w:rsidP="00E348E5">
      <w:pPr>
        <w:spacing w:after="160" w:line="259" w:lineRule="auto"/>
      </w:pPr>
      <w:r w:rsidRPr="008D2315">
        <w:rPr>
          <w:b/>
          <w:bCs/>
        </w:rPr>
        <w:t>Report a Crime:</w:t>
      </w:r>
    </w:p>
    <w:p w14:paraId="48349A31" w14:textId="77777777" w:rsidR="00E348E5" w:rsidRPr="008D2315" w:rsidRDefault="00E348E5" w:rsidP="00E348E5">
      <w:pPr>
        <w:numPr>
          <w:ilvl w:val="0"/>
          <w:numId w:val="9"/>
        </w:numPr>
        <w:spacing w:after="160" w:line="259" w:lineRule="auto"/>
      </w:pPr>
      <w:r w:rsidRPr="008D2315">
        <w:t xml:space="preserve">Online: </w:t>
      </w:r>
      <w:hyperlink r:id="rId11" w:history="1">
        <w:r w:rsidRPr="008D2315">
          <w:rPr>
            <w:rStyle w:val="Hyperlink"/>
            <w:b/>
            <w:bCs/>
          </w:rPr>
          <w:t>www.gmp.police.uk/report</w:t>
        </w:r>
      </w:hyperlink>
    </w:p>
    <w:p w14:paraId="250C2930" w14:textId="77777777" w:rsidR="00E348E5" w:rsidRPr="008D2315" w:rsidRDefault="00E348E5" w:rsidP="00E348E5">
      <w:pPr>
        <w:numPr>
          <w:ilvl w:val="0"/>
          <w:numId w:val="9"/>
        </w:numPr>
        <w:spacing w:after="160" w:line="259" w:lineRule="auto"/>
      </w:pPr>
      <w:r w:rsidRPr="008D2315">
        <w:t>Non-Emergency: 101</w:t>
      </w:r>
    </w:p>
    <w:p w14:paraId="5E94D2AE" w14:textId="77777777" w:rsidR="00E348E5" w:rsidRPr="008D2315" w:rsidRDefault="00E348E5" w:rsidP="00E348E5">
      <w:pPr>
        <w:numPr>
          <w:ilvl w:val="0"/>
          <w:numId w:val="9"/>
        </w:numPr>
        <w:spacing w:after="160" w:line="259" w:lineRule="auto"/>
      </w:pPr>
      <w:r w:rsidRPr="008D2315">
        <w:t>Emergency: 999</w:t>
      </w:r>
    </w:p>
    <w:p w14:paraId="0E63388D" w14:textId="77777777" w:rsidR="00250959" w:rsidRDefault="00250959" w:rsidP="00250959">
      <w:pPr>
        <w:ind w:left="-567" w:right="-755"/>
      </w:pPr>
    </w:p>
    <w:p w14:paraId="0F7D3CD0" w14:textId="77777777" w:rsidR="00D53FAC" w:rsidRDefault="00D53FAC" w:rsidP="00250959">
      <w:pPr>
        <w:ind w:left="-567" w:right="-755"/>
      </w:pPr>
    </w:p>
    <w:sectPr w:rsidR="00D53FAC" w:rsidSect="00E348E5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2F565" w14:textId="77777777" w:rsidR="007F3728" w:rsidRDefault="007F3728" w:rsidP="002C3D5B">
      <w:r>
        <w:separator/>
      </w:r>
    </w:p>
  </w:endnote>
  <w:endnote w:type="continuationSeparator" w:id="0">
    <w:p w14:paraId="3CDCB04F" w14:textId="77777777" w:rsidR="007F3728" w:rsidRDefault="007F3728" w:rsidP="002C3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EC794" w14:textId="14C1096A" w:rsidR="00E348E5" w:rsidRDefault="00E348E5">
    <w:pPr>
      <w:pStyle w:val="Footer"/>
    </w:pPr>
    <w:r w:rsidRPr="008D2315">
      <w:rPr>
        <w:i/>
        <w:iCs/>
      </w:rPr>
      <w:t xml:space="preserve">Working together to keep </w:t>
    </w:r>
    <w:r w:rsidRPr="008D2315">
      <w:rPr>
        <w:i/>
        <w:iCs/>
        <w:color w:val="FF0000"/>
      </w:rPr>
      <w:t>[</w:t>
    </w:r>
    <w:r w:rsidR="00D74358">
      <w:rPr>
        <w:i/>
        <w:iCs/>
        <w:color w:val="FF0000"/>
      </w:rPr>
      <w:t>Old Moat</w:t>
    </w:r>
    <w:r w:rsidRPr="008D2315">
      <w:rPr>
        <w:i/>
        <w:iCs/>
        <w:color w:val="FF0000"/>
      </w:rPr>
      <w:t>]</w:t>
    </w:r>
    <w:r w:rsidRPr="008D2315">
      <w:rPr>
        <w:i/>
        <w:iCs/>
      </w:rPr>
      <w:t xml:space="preserve"> safe.</w:t>
    </w:r>
    <w:r>
      <w:rPr>
        <w:i/>
        <w:iCs/>
      </w:rPr>
      <w:t xml:space="preserve"> - </w:t>
    </w:r>
    <w:r w:rsidRPr="008D2315">
      <w:rPr>
        <w:i/>
        <w:iCs/>
      </w:rPr>
      <w:t xml:space="preserve">This update is intended for </w:t>
    </w:r>
    <w:proofErr w:type="gramStart"/>
    <w:r w:rsidRPr="008D2315">
      <w:rPr>
        <w:i/>
        <w:iCs/>
      </w:rPr>
      <w:t>local residents</w:t>
    </w:r>
    <w:proofErr w:type="gramEnd"/>
    <w:r w:rsidRPr="008D2315">
      <w:rPr>
        <w:i/>
        <w:iCs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E03D6" w14:textId="77777777" w:rsidR="007F3728" w:rsidRDefault="007F3728" w:rsidP="002C3D5B">
      <w:r>
        <w:separator/>
      </w:r>
    </w:p>
  </w:footnote>
  <w:footnote w:type="continuationSeparator" w:id="0">
    <w:p w14:paraId="7965F27A" w14:textId="77777777" w:rsidR="007F3728" w:rsidRDefault="007F3728" w:rsidP="002C3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DA6C3" w14:textId="77777777" w:rsidR="002C3D5B" w:rsidRDefault="002C3D5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A8C3C9C" wp14:editId="7C383D7A">
          <wp:simplePos x="0" y="0"/>
          <wp:positionH relativeFrom="margin">
            <wp:align>left</wp:align>
          </wp:positionH>
          <wp:positionV relativeFrom="page">
            <wp:posOffset>-47625</wp:posOffset>
          </wp:positionV>
          <wp:extent cx="5812155" cy="1057275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128669" name="Picture 148712866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2155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3330A6" w14:textId="77777777" w:rsidR="002C3D5B" w:rsidRDefault="002C3D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F572B"/>
    <w:multiLevelType w:val="multilevel"/>
    <w:tmpl w:val="C43C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A01C5E"/>
    <w:multiLevelType w:val="multilevel"/>
    <w:tmpl w:val="D550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0B30"/>
    <w:multiLevelType w:val="multilevel"/>
    <w:tmpl w:val="D9E6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DE215B"/>
    <w:multiLevelType w:val="multilevel"/>
    <w:tmpl w:val="CC2AF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9F3C76"/>
    <w:multiLevelType w:val="multilevel"/>
    <w:tmpl w:val="5D586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F55FA0"/>
    <w:multiLevelType w:val="hybridMultilevel"/>
    <w:tmpl w:val="CC5C703A"/>
    <w:lvl w:ilvl="0" w:tplc="0EE0EBEE">
      <w:start w:val="12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05450"/>
    <w:multiLevelType w:val="multilevel"/>
    <w:tmpl w:val="8AA66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C63938"/>
    <w:multiLevelType w:val="multilevel"/>
    <w:tmpl w:val="9940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5D43B4"/>
    <w:multiLevelType w:val="multilevel"/>
    <w:tmpl w:val="27AC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665BC3"/>
    <w:multiLevelType w:val="multilevel"/>
    <w:tmpl w:val="21AC4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5109668">
    <w:abstractNumId w:val="3"/>
  </w:num>
  <w:num w:numId="2" w16cid:durableId="434598983">
    <w:abstractNumId w:val="0"/>
  </w:num>
  <w:num w:numId="3" w16cid:durableId="357396732">
    <w:abstractNumId w:val="1"/>
  </w:num>
  <w:num w:numId="4" w16cid:durableId="354036663">
    <w:abstractNumId w:val="7"/>
  </w:num>
  <w:num w:numId="5" w16cid:durableId="1253397222">
    <w:abstractNumId w:val="6"/>
  </w:num>
  <w:num w:numId="6" w16cid:durableId="1693144345">
    <w:abstractNumId w:val="9"/>
  </w:num>
  <w:num w:numId="7" w16cid:durableId="1916013555">
    <w:abstractNumId w:val="8"/>
  </w:num>
  <w:num w:numId="8" w16cid:durableId="479616520">
    <w:abstractNumId w:val="4"/>
  </w:num>
  <w:num w:numId="9" w16cid:durableId="413355546">
    <w:abstractNumId w:val="2"/>
  </w:num>
  <w:num w:numId="10" w16cid:durableId="2561842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68"/>
    <w:rsid w:val="0017712A"/>
    <w:rsid w:val="00180490"/>
    <w:rsid w:val="00230D60"/>
    <w:rsid w:val="00250959"/>
    <w:rsid w:val="002C3D5B"/>
    <w:rsid w:val="002E0037"/>
    <w:rsid w:val="00340568"/>
    <w:rsid w:val="003E7410"/>
    <w:rsid w:val="00410360"/>
    <w:rsid w:val="00466E9E"/>
    <w:rsid w:val="004A67ED"/>
    <w:rsid w:val="00554BF6"/>
    <w:rsid w:val="005A2FD8"/>
    <w:rsid w:val="005E75D3"/>
    <w:rsid w:val="00611887"/>
    <w:rsid w:val="006609F4"/>
    <w:rsid w:val="00671B5D"/>
    <w:rsid w:val="00703019"/>
    <w:rsid w:val="00776695"/>
    <w:rsid w:val="007801A4"/>
    <w:rsid w:val="007F3728"/>
    <w:rsid w:val="009210A5"/>
    <w:rsid w:val="00986004"/>
    <w:rsid w:val="009E1356"/>
    <w:rsid w:val="00A43AEA"/>
    <w:rsid w:val="00BC1B25"/>
    <w:rsid w:val="00C109B1"/>
    <w:rsid w:val="00C31311"/>
    <w:rsid w:val="00D04C5B"/>
    <w:rsid w:val="00D53FAC"/>
    <w:rsid w:val="00D74358"/>
    <w:rsid w:val="00E348E5"/>
    <w:rsid w:val="00E55B5A"/>
    <w:rsid w:val="00E8428F"/>
    <w:rsid w:val="00EA0AA0"/>
    <w:rsid w:val="00EB5EA2"/>
    <w:rsid w:val="00EC203E"/>
    <w:rsid w:val="00EC371F"/>
    <w:rsid w:val="00F86AFF"/>
    <w:rsid w:val="021F9532"/>
    <w:rsid w:val="040B1C0E"/>
    <w:rsid w:val="055C6096"/>
    <w:rsid w:val="0BC429D1"/>
    <w:rsid w:val="0D122F81"/>
    <w:rsid w:val="0DA76C11"/>
    <w:rsid w:val="0DBA973D"/>
    <w:rsid w:val="1123D568"/>
    <w:rsid w:val="11258207"/>
    <w:rsid w:val="1178096A"/>
    <w:rsid w:val="11FBA393"/>
    <w:rsid w:val="145D0088"/>
    <w:rsid w:val="154242C9"/>
    <w:rsid w:val="165F3E26"/>
    <w:rsid w:val="16B37C29"/>
    <w:rsid w:val="1F7B689F"/>
    <w:rsid w:val="21FC55D2"/>
    <w:rsid w:val="228BD692"/>
    <w:rsid w:val="22A4F3C0"/>
    <w:rsid w:val="26DC4CC7"/>
    <w:rsid w:val="279E022B"/>
    <w:rsid w:val="292D1532"/>
    <w:rsid w:val="2CAA01A7"/>
    <w:rsid w:val="2DD6FA2C"/>
    <w:rsid w:val="2E40A60C"/>
    <w:rsid w:val="2EB62948"/>
    <w:rsid w:val="2ED21F79"/>
    <w:rsid w:val="3199E78D"/>
    <w:rsid w:val="39FA92E7"/>
    <w:rsid w:val="3A80A651"/>
    <w:rsid w:val="3B5FC17E"/>
    <w:rsid w:val="3E0AD127"/>
    <w:rsid w:val="3EFBE48B"/>
    <w:rsid w:val="3FD3A567"/>
    <w:rsid w:val="422EF9FE"/>
    <w:rsid w:val="43E5CEA6"/>
    <w:rsid w:val="45097C0A"/>
    <w:rsid w:val="46963BB8"/>
    <w:rsid w:val="4AD92700"/>
    <w:rsid w:val="4B734DD5"/>
    <w:rsid w:val="4BE91302"/>
    <w:rsid w:val="4EB9A584"/>
    <w:rsid w:val="53406A3C"/>
    <w:rsid w:val="53515135"/>
    <w:rsid w:val="53832ECD"/>
    <w:rsid w:val="560A55D0"/>
    <w:rsid w:val="56B5904C"/>
    <w:rsid w:val="56BC12D5"/>
    <w:rsid w:val="570A96A9"/>
    <w:rsid w:val="58BE4C62"/>
    <w:rsid w:val="5AD08E2A"/>
    <w:rsid w:val="5B4BA944"/>
    <w:rsid w:val="5BA32D57"/>
    <w:rsid w:val="5BA6408B"/>
    <w:rsid w:val="5BEB64C0"/>
    <w:rsid w:val="5C704E14"/>
    <w:rsid w:val="607D0EB3"/>
    <w:rsid w:val="6581D1AE"/>
    <w:rsid w:val="6610ADF4"/>
    <w:rsid w:val="6703790D"/>
    <w:rsid w:val="6956B7FC"/>
    <w:rsid w:val="6E3CD306"/>
    <w:rsid w:val="6E8606EE"/>
    <w:rsid w:val="718C4E5E"/>
    <w:rsid w:val="73749C1F"/>
    <w:rsid w:val="75331CEF"/>
    <w:rsid w:val="7685D23A"/>
    <w:rsid w:val="76B73036"/>
    <w:rsid w:val="78238503"/>
    <w:rsid w:val="7D41931F"/>
    <w:rsid w:val="7FC1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5B63C"/>
  <w15:chartTrackingRefBased/>
  <w15:docId w15:val="{72EDCEA5-2BDE-437E-99CF-CCE80A80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D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3D5B"/>
  </w:style>
  <w:style w:type="paragraph" w:styleId="Footer">
    <w:name w:val="footer"/>
    <w:basedOn w:val="Normal"/>
    <w:link w:val="FooterChar"/>
    <w:uiPriority w:val="99"/>
    <w:unhideWhenUsed/>
    <w:rsid w:val="002C3D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3D5B"/>
  </w:style>
  <w:style w:type="character" w:styleId="Hyperlink">
    <w:name w:val="Hyperlink"/>
    <w:basedOn w:val="DefaultParagraphFont"/>
    <w:uiPriority w:val="99"/>
    <w:unhideWhenUsed/>
    <w:rsid w:val="00E348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05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E1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mp.police.uk/repor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09338@gmp.police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2703\AppData\Local\Microsoft\Olk\Attachments\ooa-3a357ec6-4c7d-45fa-b68d-da0c4a9c48c5\54e48cfc0fcd1bf7056c6f5dc940ed14ca0b342d963e67d7eb3d564608931456\Neighbourhood%20Policing%20Update%20BIT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384898E768C740A5C63B5AC14B130C" ma:contentTypeVersion="14" ma:contentTypeDescription="Create a new document." ma:contentTypeScope="" ma:versionID="e46d581d838c0f6c26619bd4494a3d81">
  <xsd:schema xmlns:xsd="http://www.w3.org/2001/XMLSchema" xmlns:xs="http://www.w3.org/2001/XMLSchema" xmlns:p="http://schemas.microsoft.com/office/2006/metadata/properties" xmlns:ns3="9b05ca69-aa8f-41d4-a2d1-204ad5c6e91d" targetNamespace="http://schemas.microsoft.com/office/2006/metadata/properties" ma:root="true" ma:fieldsID="d518a66dd7f11c92d96876b9207938a2" ns3:_="">
    <xsd:import namespace="9b05ca69-aa8f-41d4-a2d1-204ad5c6e9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5ca69-aa8f-41d4-a2d1-204ad5c6e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05ca69-aa8f-41d4-a2d1-204ad5c6e91d" xsi:nil="true"/>
  </documentManagement>
</p:properties>
</file>

<file path=customXml/itemProps1.xml><?xml version="1.0" encoding="utf-8"?>
<ds:datastoreItem xmlns:ds="http://schemas.openxmlformats.org/officeDocument/2006/customXml" ds:itemID="{CE058477-2F2E-4992-861D-0183FCA2B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5ca69-aa8f-41d4-a2d1-204ad5c6e9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3794DE-942F-4FB3-AF18-7306FFA57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2A5364-DCC1-4002-A2E5-FB0D9EDB6B9B}">
  <ds:schemaRefs>
    <ds:schemaRef ds:uri="http://schemas.microsoft.com/office/2006/metadata/properties"/>
    <ds:schemaRef ds:uri="http://schemas.microsoft.com/office/infopath/2007/PartnerControls"/>
    <ds:schemaRef ds:uri="9b05ca69-aa8f-41d4-a2d1-204ad5c6e9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Neighbourhood Policing Update BITL</Template>
  <TotalTime>4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Scott</dc:creator>
  <cp:keywords/>
  <dc:description/>
  <cp:lastModifiedBy>Gary Scott</cp:lastModifiedBy>
  <cp:revision>3</cp:revision>
  <dcterms:created xsi:type="dcterms:W3CDTF">2026-10-07T08:17:00Z</dcterms:created>
  <dcterms:modified xsi:type="dcterms:W3CDTF">2026-10-07T08:26:00Z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2023-10-18T08:55:45Z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ea145d6a-b4bd-4daf-8553-f50bc595b0b8</vt:lpwstr>
  </property>
  <property fmtid="{D5CDD505-2E9C-101B-9397-08002B2CF9AE}" pid="8" name="MSIP_Label_10d1d2b3-a197-42d7-b358-c1158cbf4b6b_ContentBits">
    <vt:lpwstr>0</vt:lpwstr>
  </property>
  <property fmtid="{D5CDD505-2E9C-101B-9397-08002B2CF9AE}" pid="9" name="ContentTypeId">
    <vt:lpwstr>0x010100E7384898E768C740A5C63B5AC14B130C</vt:lpwstr>
  </property>
</Properties>
</file>