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2BEF1" w14:textId="77777777" w:rsidR="00250959" w:rsidRDefault="001E0B20" w:rsidP="00250959">
      <w:pPr>
        <w:ind w:left="-567" w:right="-755"/>
      </w:pPr>
      <w:r>
        <w:tab/>
        <w:t>`</w:t>
      </w:r>
    </w:p>
    <w:p w14:paraId="74C4258C" w14:textId="77777777" w:rsidR="00250959" w:rsidRDefault="00250959" w:rsidP="00250959">
      <w:pPr>
        <w:ind w:left="-567" w:right="-755"/>
      </w:pPr>
    </w:p>
    <w:p w14:paraId="23E171C2" w14:textId="2A86EAF1" w:rsidR="00E348E5" w:rsidRPr="00410360" w:rsidRDefault="00E348E5" w:rsidP="00E348E5">
      <w:pPr>
        <w:shd w:val="clear" w:color="auto" w:fill="4472C4" w:themeFill="accent1"/>
        <w:spacing w:after="160" w:line="259" w:lineRule="auto"/>
        <w:rPr>
          <w:color w:val="FFFFFF" w:themeColor="background1"/>
          <w:sz w:val="40"/>
          <w:szCs w:val="40"/>
        </w:rPr>
      </w:pPr>
      <w:r w:rsidRPr="00410360">
        <w:rPr>
          <w:b/>
          <w:bCs/>
          <w:color w:val="FFFFFF" w:themeColor="background1"/>
          <w:sz w:val="40"/>
          <w:szCs w:val="40"/>
        </w:rPr>
        <w:t xml:space="preserve">Neighbourhood Policing Update – </w:t>
      </w:r>
      <w:r w:rsidR="003C2A98">
        <w:rPr>
          <w:b/>
          <w:bCs/>
          <w:color w:val="FFFFFF" w:themeColor="background1"/>
          <w:sz w:val="40"/>
          <w:szCs w:val="40"/>
        </w:rPr>
        <w:t xml:space="preserve">Woodhouse Park </w:t>
      </w:r>
    </w:p>
    <w:p w14:paraId="2ADD30CC" w14:textId="7BDA06F1" w:rsidR="003B227D" w:rsidRDefault="00E348E5" w:rsidP="00E348E5">
      <w:pPr>
        <w:spacing w:after="160" w:line="259" w:lineRule="auto"/>
      </w:pPr>
      <w:r w:rsidRPr="008D2315">
        <w:rPr>
          <w:b/>
          <w:bCs/>
        </w:rPr>
        <w:t>Date:</w:t>
      </w:r>
      <w:r w:rsidRPr="008D2315">
        <w:t xml:space="preserve"> </w:t>
      </w:r>
      <w:r w:rsidR="00B640F9">
        <w:t>0</w:t>
      </w:r>
      <w:r w:rsidR="0057193C">
        <w:t>8</w:t>
      </w:r>
      <w:r w:rsidR="00B640F9">
        <w:t>/</w:t>
      </w:r>
      <w:r w:rsidR="0057193C">
        <w:t>10</w:t>
      </w:r>
      <w:r w:rsidR="00B640F9">
        <w:t>/2026</w:t>
      </w:r>
      <w:r w:rsidRPr="008D2315">
        <w:br/>
      </w:r>
      <w:r w:rsidRPr="008D2315">
        <w:rPr>
          <w:b/>
          <w:bCs/>
        </w:rPr>
        <w:t>Prepared by:</w:t>
      </w:r>
      <w:r w:rsidRPr="008D2315">
        <w:t xml:space="preserve"> </w:t>
      </w:r>
      <w:r w:rsidR="00B640F9">
        <w:t xml:space="preserve">PC </w:t>
      </w:r>
      <w:r w:rsidR="003B227D">
        <w:t xml:space="preserve">09737 ROSE </w:t>
      </w:r>
    </w:p>
    <w:p w14:paraId="1AD5E9BC" w14:textId="1D4F4966" w:rsidR="00E348E5" w:rsidRPr="008D2315" w:rsidRDefault="00E348E5" w:rsidP="00E348E5">
      <w:pPr>
        <w:spacing w:after="160" w:line="259" w:lineRule="auto"/>
      </w:pPr>
      <w:r w:rsidRPr="008D2315">
        <w:rPr>
          <w:b/>
          <w:bCs/>
        </w:rPr>
        <w:t>Contact Email:</w:t>
      </w:r>
      <w:r w:rsidRPr="008D2315">
        <w:t xml:space="preserve"> </w:t>
      </w:r>
      <w:r w:rsidR="00B640F9">
        <w:t>0</w:t>
      </w:r>
      <w:r w:rsidR="003B227D">
        <w:t>9737</w:t>
      </w:r>
      <w:r w:rsidR="00B640F9">
        <w:t>@GMP.POLICE.UK</w:t>
      </w:r>
    </w:p>
    <w:p w14:paraId="1B748500" w14:textId="77777777" w:rsidR="00E348E5" w:rsidRPr="00410360" w:rsidRDefault="00E348E5" w:rsidP="00E348E5">
      <w:pPr>
        <w:shd w:val="clear" w:color="auto" w:fill="4472C4" w:themeFill="accent1"/>
        <w:spacing w:after="160" w:line="259" w:lineRule="auto"/>
        <w:rPr>
          <w:color w:val="FFFFFF" w:themeColor="background1"/>
          <w:sz w:val="28"/>
          <w:szCs w:val="28"/>
        </w:rPr>
      </w:pPr>
      <w:r w:rsidRPr="00410360">
        <w:rPr>
          <w:rFonts w:ascii="Segoe UI Symbol" w:hAnsi="Segoe UI Symbol" w:cs="Segoe UI Symbol"/>
          <w:color w:val="FFFFFF" w:themeColor="background1"/>
          <w:sz w:val="28"/>
          <w:szCs w:val="28"/>
        </w:rPr>
        <w:t>🗺</w:t>
      </w:r>
      <w:r w:rsidRPr="00410360">
        <w:rPr>
          <w:color w:val="FFFFFF" w:themeColor="background1"/>
          <w:sz w:val="28"/>
          <w:szCs w:val="28"/>
        </w:rPr>
        <w:t>️ Ward Overview</w:t>
      </w:r>
    </w:p>
    <w:p w14:paraId="601F1136" w14:textId="12ABC230" w:rsidR="00B640F9" w:rsidRDefault="00E348E5" w:rsidP="00E348E5">
      <w:pPr>
        <w:spacing w:after="160" w:line="259" w:lineRule="auto"/>
      </w:pPr>
      <w:r w:rsidRPr="008D2315">
        <w:rPr>
          <w:b/>
          <w:bCs/>
        </w:rPr>
        <w:t>Ward Name:</w:t>
      </w:r>
      <w:r w:rsidRPr="008D2315">
        <w:t xml:space="preserve"> </w:t>
      </w:r>
      <w:r w:rsidR="003B227D">
        <w:t xml:space="preserve">Woodhouse Park </w:t>
      </w:r>
    </w:p>
    <w:p w14:paraId="22E43802" w14:textId="77777777" w:rsidR="00E348E5" w:rsidRPr="008D2315" w:rsidRDefault="00E348E5" w:rsidP="00E348E5">
      <w:pPr>
        <w:spacing w:after="160" w:line="259" w:lineRule="auto"/>
      </w:pPr>
      <w:r w:rsidRPr="008D2315">
        <w:rPr>
          <w:b/>
          <w:bCs/>
        </w:rPr>
        <w:t>Key Locations:</w:t>
      </w:r>
    </w:p>
    <w:p w14:paraId="28457414" w14:textId="1B76CC76" w:rsidR="00E348E5" w:rsidRDefault="003B227D" w:rsidP="00E348E5">
      <w:pPr>
        <w:numPr>
          <w:ilvl w:val="0"/>
          <w:numId w:val="1"/>
        </w:numPr>
        <w:spacing w:after="160" w:line="259" w:lineRule="auto"/>
      </w:pPr>
      <w:r>
        <w:t xml:space="preserve">Wythenshawe Civic Centre – This has been highlighted by local communities as a repeat area for shoplifting, drug abuse and anti-social behaviour. This has been tackled using, high visibility patrols, plain clothed patrols and offender targeting as well as a government funded overtime fund on the centre itself. </w:t>
      </w:r>
    </w:p>
    <w:p w14:paraId="7763A3BA" w14:textId="55FEFD46" w:rsidR="0057193C" w:rsidRDefault="00DD488C" w:rsidP="00E348E5">
      <w:pPr>
        <w:numPr>
          <w:ilvl w:val="0"/>
          <w:numId w:val="1"/>
        </w:numPr>
        <w:spacing w:after="160" w:line="259" w:lineRule="auto"/>
      </w:pPr>
      <w:r>
        <w:t>‘The Black Path’ – this area has been highlighted as a key area for selling drugs and stolen g</w:t>
      </w:r>
      <w:r w:rsidR="00755C33">
        <w:t xml:space="preserve">oods </w:t>
      </w:r>
      <w:proofErr w:type="spellStart"/>
      <w:r w:rsidR="00755C33">
        <w:t>aswell</w:t>
      </w:r>
      <w:proofErr w:type="spellEnd"/>
      <w:r w:rsidR="00755C33">
        <w:t xml:space="preserve"> as drug consumption and general ASB. This is actively being tackled by using proactive plain clothed patrols as well as high visibility mobile patrols to conduct arrests and stop searches. </w:t>
      </w:r>
    </w:p>
    <w:p w14:paraId="3A31200C" w14:textId="77777777" w:rsidR="00E348E5" w:rsidRDefault="00E348E5" w:rsidP="00E348E5">
      <w:pPr>
        <w:spacing w:after="160" w:line="259" w:lineRule="auto"/>
        <w:rPr>
          <w:b/>
          <w:bCs/>
        </w:rPr>
      </w:pPr>
      <w:r w:rsidRPr="008D2315">
        <w:rPr>
          <w:b/>
          <w:bCs/>
        </w:rPr>
        <w:t>Community Priorities:</w:t>
      </w:r>
    </w:p>
    <w:p w14:paraId="4FA7AC03" w14:textId="77777777" w:rsidR="003C2A98" w:rsidRPr="003C2A98" w:rsidRDefault="003C2A98" w:rsidP="003C2A98">
      <w:pPr>
        <w:numPr>
          <w:ilvl w:val="0"/>
          <w:numId w:val="11"/>
        </w:numPr>
        <w:spacing w:after="160" w:line="259" w:lineRule="auto"/>
      </w:pPr>
      <w:r w:rsidRPr="003C2A98">
        <w:t>Antisocial behaviour at The Forum-we are working with security, providing guidance on dealing with those causing the issues and advising what incidents police can assist with. </w:t>
      </w:r>
    </w:p>
    <w:p w14:paraId="0FE0F04B" w14:textId="77777777" w:rsidR="003C2A98" w:rsidRPr="003C2A98" w:rsidRDefault="003C2A98" w:rsidP="003C2A98">
      <w:pPr>
        <w:numPr>
          <w:ilvl w:val="0"/>
          <w:numId w:val="12"/>
        </w:numPr>
        <w:spacing w:after="160" w:line="259" w:lineRule="auto"/>
      </w:pPr>
      <w:r w:rsidRPr="003C2A98">
        <w:t>ASB drinking in a public place-ongoing high visibility patrol to deter those person/s loitering in the are </w:t>
      </w:r>
    </w:p>
    <w:p w14:paraId="6F9B9A7C" w14:textId="77777777" w:rsidR="003C2A98" w:rsidRPr="008D2315" w:rsidRDefault="003C2A98" w:rsidP="00E348E5">
      <w:pPr>
        <w:spacing w:after="160" w:line="259" w:lineRule="auto"/>
      </w:pPr>
    </w:p>
    <w:p w14:paraId="7AC7F963" w14:textId="5C976455" w:rsidR="003B227D" w:rsidRPr="003B227D" w:rsidRDefault="00E348E5" w:rsidP="003B227D">
      <w:pPr>
        <w:shd w:val="clear" w:color="auto" w:fill="4472C4" w:themeFill="accent1"/>
        <w:spacing w:after="160" w:line="259" w:lineRule="auto"/>
        <w:rPr>
          <w:color w:val="FFFFFF" w:themeColor="background1"/>
          <w:sz w:val="28"/>
          <w:szCs w:val="28"/>
        </w:rPr>
      </w:pPr>
      <w:r w:rsidRPr="00703019">
        <w:rPr>
          <w:rFonts w:ascii="Segoe UI Emoji" w:hAnsi="Segoe UI Emoji" w:cs="Segoe UI Emoji"/>
          <w:color w:val="FFFFFF" w:themeColor="background1"/>
          <w:sz w:val="28"/>
          <w:szCs w:val="28"/>
        </w:rPr>
        <w:t>🚓</w:t>
      </w:r>
      <w:r w:rsidRPr="00703019">
        <w:rPr>
          <w:color w:val="FFFFFF" w:themeColor="background1"/>
          <w:sz w:val="28"/>
          <w:szCs w:val="28"/>
        </w:rPr>
        <w:t xml:space="preserve"> Recent Police Activity</w:t>
      </w:r>
    </w:p>
    <w:p w14:paraId="0D82302B" w14:textId="77777777" w:rsidR="003B227D" w:rsidRPr="003B227D" w:rsidRDefault="003B227D" w:rsidP="003B227D">
      <w:pPr>
        <w:spacing w:after="160" w:line="259" w:lineRule="auto"/>
        <w:rPr>
          <w:b/>
          <w:bCs/>
        </w:rPr>
      </w:pPr>
      <w:r w:rsidRPr="003B227D">
        <w:rPr>
          <w:b/>
          <w:bCs/>
        </w:rPr>
        <w:t>Notable Incidents and Policing Activity in Woodhouse Park</w:t>
      </w:r>
    </w:p>
    <w:p w14:paraId="567EACEC" w14:textId="3ACDAA5D" w:rsidR="003B227D" w:rsidRPr="003B227D" w:rsidRDefault="003B227D" w:rsidP="003B227D">
      <w:pPr>
        <w:numPr>
          <w:ilvl w:val="0"/>
          <w:numId w:val="10"/>
        </w:numPr>
        <w:spacing w:after="160" w:line="259" w:lineRule="auto"/>
        <w:rPr>
          <w:b/>
          <w:bCs/>
        </w:rPr>
      </w:pPr>
      <w:r w:rsidRPr="003B227D">
        <w:rPr>
          <w:b/>
          <w:bCs/>
        </w:rPr>
        <w:t xml:space="preserve">A prolific offender was arrested </w:t>
      </w:r>
      <w:r w:rsidR="0049098B">
        <w:rPr>
          <w:b/>
          <w:bCs/>
        </w:rPr>
        <w:t xml:space="preserve">for theft of motor vehicle, he has since been charged and remanded to prison under the following charges, x2 Possession with intent to supply Class A, X2 Concern in the supply of Class A, Possession of a bladed article in a public place, Possession of Class, Handling Stolen Goods (motorbike) </w:t>
      </w:r>
    </w:p>
    <w:p w14:paraId="54BCC8A1" w14:textId="089FD187" w:rsidR="003B227D" w:rsidRPr="003B227D" w:rsidRDefault="003B227D" w:rsidP="003B227D">
      <w:pPr>
        <w:numPr>
          <w:ilvl w:val="0"/>
          <w:numId w:val="10"/>
        </w:numPr>
        <w:spacing w:after="160" w:line="259" w:lineRule="auto"/>
        <w:rPr>
          <w:b/>
          <w:bCs/>
        </w:rPr>
      </w:pPr>
      <w:r w:rsidRPr="003B227D">
        <w:rPr>
          <w:b/>
          <w:bCs/>
        </w:rPr>
        <w:t>A</w:t>
      </w:r>
      <w:r w:rsidR="0049098B">
        <w:rPr>
          <w:b/>
          <w:bCs/>
        </w:rPr>
        <w:t>n</w:t>
      </w:r>
      <w:r w:rsidRPr="003B227D">
        <w:rPr>
          <w:b/>
          <w:bCs/>
        </w:rPr>
        <w:t xml:space="preserve"> offender was arrested on two occasions and has been charged with 24 offences. They have also been issued with a two-year Criminal Behaviour Order (CBO).</w:t>
      </w:r>
    </w:p>
    <w:p w14:paraId="69699BBB" w14:textId="073AA29A" w:rsidR="003B227D" w:rsidRPr="003B227D" w:rsidRDefault="003B227D" w:rsidP="003B227D">
      <w:pPr>
        <w:numPr>
          <w:ilvl w:val="0"/>
          <w:numId w:val="10"/>
        </w:numPr>
        <w:spacing w:after="160" w:line="259" w:lineRule="auto"/>
        <w:rPr>
          <w:b/>
          <w:bCs/>
        </w:rPr>
      </w:pPr>
      <w:r w:rsidRPr="003B227D">
        <w:rPr>
          <w:b/>
          <w:bCs/>
        </w:rPr>
        <w:t>One male has been arrested in connection with a burglary offence</w:t>
      </w:r>
      <w:r w:rsidR="0049098B">
        <w:rPr>
          <w:b/>
          <w:bCs/>
        </w:rPr>
        <w:t xml:space="preserve"> which took place on the Wythenshawe civic centre and has been charged for the offence, </w:t>
      </w:r>
    </w:p>
    <w:p w14:paraId="53B9E2E5" w14:textId="0785A42A" w:rsidR="003B227D" w:rsidRPr="003B227D" w:rsidRDefault="003B227D" w:rsidP="003B227D">
      <w:pPr>
        <w:numPr>
          <w:ilvl w:val="0"/>
          <w:numId w:val="10"/>
        </w:numPr>
        <w:spacing w:after="160" w:line="259" w:lineRule="auto"/>
        <w:rPr>
          <w:b/>
          <w:bCs/>
        </w:rPr>
      </w:pPr>
      <w:r w:rsidRPr="003B227D">
        <w:rPr>
          <w:b/>
          <w:bCs/>
        </w:rPr>
        <w:t>One female was arrested for breaching an injunction prohibiting her from entering Wythenshawe and has been remanded into custody.</w:t>
      </w:r>
    </w:p>
    <w:p w14:paraId="6F149E72" w14:textId="56CD2BDA" w:rsidR="003B227D" w:rsidRPr="003B227D" w:rsidRDefault="003B227D" w:rsidP="003B227D">
      <w:pPr>
        <w:numPr>
          <w:ilvl w:val="0"/>
          <w:numId w:val="10"/>
        </w:numPr>
        <w:spacing w:after="160" w:line="259" w:lineRule="auto"/>
        <w:rPr>
          <w:b/>
          <w:bCs/>
        </w:rPr>
      </w:pPr>
      <w:r w:rsidRPr="003B227D">
        <w:rPr>
          <w:b/>
          <w:bCs/>
        </w:rPr>
        <w:t>Neighbourhood officers carried out a total of 1</w:t>
      </w:r>
      <w:r w:rsidR="0049098B">
        <w:rPr>
          <w:b/>
          <w:bCs/>
        </w:rPr>
        <w:t>7</w:t>
      </w:r>
      <w:r w:rsidRPr="003B227D">
        <w:rPr>
          <w:b/>
          <w:bCs/>
        </w:rPr>
        <w:t xml:space="preserve"> arrests in Woodhouse Park during the past month.</w:t>
      </w:r>
    </w:p>
    <w:p w14:paraId="050F7567" w14:textId="0E9FAEE8" w:rsidR="003B227D" w:rsidRPr="003B227D" w:rsidRDefault="003B227D" w:rsidP="003B227D">
      <w:pPr>
        <w:numPr>
          <w:ilvl w:val="0"/>
          <w:numId w:val="10"/>
        </w:numPr>
        <w:spacing w:after="160" w:line="259" w:lineRule="auto"/>
        <w:rPr>
          <w:b/>
          <w:bCs/>
        </w:rPr>
      </w:pPr>
      <w:r w:rsidRPr="003B227D">
        <w:rPr>
          <w:b/>
          <w:bCs/>
        </w:rPr>
        <w:t xml:space="preserve">Officers conducted </w:t>
      </w:r>
      <w:r w:rsidR="00755C33">
        <w:rPr>
          <w:b/>
          <w:bCs/>
        </w:rPr>
        <w:t xml:space="preserve">26 </w:t>
      </w:r>
      <w:r w:rsidRPr="003B227D">
        <w:rPr>
          <w:b/>
          <w:bCs/>
        </w:rPr>
        <w:t>stop searches throughout the month.</w:t>
      </w:r>
    </w:p>
    <w:p w14:paraId="3D1798CE" w14:textId="59CC6353" w:rsidR="003B227D" w:rsidRPr="003B227D" w:rsidRDefault="003B227D" w:rsidP="003B227D">
      <w:pPr>
        <w:numPr>
          <w:ilvl w:val="0"/>
          <w:numId w:val="10"/>
        </w:numPr>
        <w:spacing w:after="160" w:line="259" w:lineRule="auto"/>
        <w:rPr>
          <w:b/>
          <w:bCs/>
        </w:rPr>
      </w:pPr>
      <w:r w:rsidRPr="003B227D">
        <w:rPr>
          <w:b/>
          <w:bCs/>
        </w:rPr>
        <w:lastRenderedPageBreak/>
        <w:t xml:space="preserve">A total of </w:t>
      </w:r>
      <w:r w:rsidR="0049098B">
        <w:rPr>
          <w:b/>
          <w:bCs/>
        </w:rPr>
        <w:t xml:space="preserve">six </w:t>
      </w:r>
      <w:r w:rsidRPr="003B227D">
        <w:rPr>
          <w:b/>
          <w:bCs/>
        </w:rPr>
        <w:t>Community Resolutions were issued for drug-related offences.</w:t>
      </w:r>
    </w:p>
    <w:p w14:paraId="4D4DED01" w14:textId="77777777" w:rsidR="003B227D" w:rsidRDefault="003B227D" w:rsidP="003B227D">
      <w:pPr>
        <w:numPr>
          <w:ilvl w:val="0"/>
          <w:numId w:val="10"/>
        </w:numPr>
        <w:spacing w:after="160" w:line="259" w:lineRule="auto"/>
        <w:rPr>
          <w:b/>
          <w:bCs/>
        </w:rPr>
      </w:pPr>
      <w:r w:rsidRPr="003B227D">
        <w:rPr>
          <w:b/>
          <w:bCs/>
        </w:rPr>
        <w:t>Neighbourhood officers completed over 100 hours of high-visibility foot patrols in and around the Civic Centre during the month alone.</w:t>
      </w:r>
    </w:p>
    <w:p w14:paraId="4F2B0697" w14:textId="7D30022B" w:rsidR="0049098B" w:rsidRDefault="0049098B" w:rsidP="003B227D">
      <w:pPr>
        <w:numPr>
          <w:ilvl w:val="0"/>
          <w:numId w:val="10"/>
        </w:numPr>
        <w:spacing w:after="160" w:line="259" w:lineRule="auto"/>
        <w:rPr>
          <w:b/>
          <w:bCs/>
        </w:rPr>
      </w:pPr>
      <w:r>
        <w:rPr>
          <w:b/>
          <w:bCs/>
        </w:rPr>
        <w:t xml:space="preserve">One male has been arrested on numerous </w:t>
      </w:r>
      <w:proofErr w:type="gramStart"/>
      <w:r>
        <w:rPr>
          <w:b/>
          <w:bCs/>
        </w:rPr>
        <w:t>occasion</w:t>
      </w:r>
      <w:proofErr w:type="gramEnd"/>
      <w:r>
        <w:rPr>
          <w:b/>
          <w:bCs/>
        </w:rPr>
        <w:t xml:space="preserve"> in relation to theft from dwelling offences, he has since been charged for these offences and is due to attend court for these offences. </w:t>
      </w:r>
    </w:p>
    <w:p w14:paraId="418A14DB" w14:textId="77777777" w:rsidR="003B227D" w:rsidRPr="003B227D" w:rsidRDefault="003B227D" w:rsidP="003B227D">
      <w:pPr>
        <w:spacing w:after="160" w:line="259" w:lineRule="auto"/>
        <w:rPr>
          <w:b/>
          <w:bCs/>
        </w:rPr>
      </w:pPr>
      <w:r w:rsidRPr="003B227D">
        <w:rPr>
          <w:b/>
          <w:bCs/>
        </w:rPr>
        <w:t>Summary</w:t>
      </w:r>
    </w:p>
    <w:p w14:paraId="3C54C63A" w14:textId="74686522" w:rsidR="00E348E5" w:rsidRDefault="003B227D" w:rsidP="00CF2D52">
      <w:pPr>
        <w:spacing w:after="160" w:line="259" w:lineRule="auto"/>
        <w:rPr>
          <w:b/>
          <w:bCs/>
        </w:rPr>
      </w:pPr>
      <w:r w:rsidRPr="003B227D">
        <w:rPr>
          <w:b/>
          <w:bCs/>
        </w:rPr>
        <w:t>The Neighbourhood Policing Team has continued to proactively target offenders, tackle anti-social behaviour, address drug-related activity, and provide a visible policing presence across Woodhouse Park. These results demonstrate the team's ongoing commitment to reducing crime and keeping the local community safe</w:t>
      </w:r>
      <w:r>
        <w:rPr>
          <w:b/>
          <w:bCs/>
        </w:rPr>
        <w:t>.</w:t>
      </w:r>
    </w:p>
    <w:p w14:paraId="71015E9B" w14:textId="77777777" w:rsidR="003B227D" w:rsidRPr="003B227D" w:rsidRDefault="003B227D" w:rsidP="00CF2D52">
      <w:pPr>
        <w:spacing w:after="160" w:line="259" w:lineRule="auto"/>
        <w:rPr>
          <w:b/>
          <w:bCs/>
        </w:rPr>
      </w:pPr>
    </w:p>
    <w:p w14:paraId="4B1E124F" w14:textId="77777777" w:rsidR="00E348E5" w:rsidRPr="00410360" w:rsidRDefault="00E348E5" w:rsidP="00E348E5">
      <w:pPr>
        <w:shd w:val="clear" w:color="auto" w:fill="4472C4" w:themeFill="accent1"/>
        <w:spacing w:after="160" w:line="259" w:lineRule="auto"/>
        <w:rPr>
          <w:color w:val="FFFFFF" w:themeColor="background1"/>
          <w:sz w:val="28"/>
          <w:szCs w:val="28"/>
        </w:rPr>
      </w:pPr>
      <w:r w:rsidRPr="00410360">
        <w:rPr>
          <w:rFonts w:ascii="Segoe UI Emoji" w:hAnsi="Segoe UI Emoji" w:cs="Segoe UI Emoji"/>
          <w:color w:val="FFFFFF" w:themeColor="background1"/>
          <w:sz w:val="28"/>
          <w:szCs w:val="28"/>
        </w:rPr>
        <w:t>📣</w:t>
      </w:r>
      <w:r w:rsidRPr="00410360">
        <w:rPr>
          <w:color w:val="FFFFFF" w:themeColor="background1"/>
          <w:sz w:val="28"/>
          <w:szCs w:val="28"/>
        </w:rPr>
        <w:t xml:space="preserve"> Community Engagement</w:t>
      </w:r>
    </w:p>
    <w:p w14:paraId="5BB12C60" w14:textId="77777777" w:rsidR="00E348E5" w:rsidRPr="008D2315" w:rsidRDefault="00E348E5" w:rsidP="00E348E5">
      <w:pPr>
        <w:spacing w:after="160" w:line="259" w:lineRule="auto"/>
      </w:pPr>
      <w:r w:rsidRPr="008D2315">
        <w:rPr>
          <w:b/>
          <w:bCs/>
        </w:rPr>
        <w:t>Meetings &amp; Events Held:</w:t>
      </w:r>
    </w:p>
    <w:p w14:paraId="37004A40" w14:textId="639D42D6" w:rsidR="00E348E5" w:rsidRDefault="00C21A27" w:rsidP="00C21A27">
      <w:pPr>
        <w:pStyle w:val="ListParagraph"/>
        <w:numPr>
          <w:ilvl w:val="0"/>
          <w:numId w:val="6"/>
        </w:numPr>
      </w:pPr>
      <w:r w:rsidRPr="00C21A27">
        <w:t xml:space="preserve">Coffee with a Cop - </w:t>
      </w:r>
      <w:r w:rsidR="003B227D">
        <w:t>18</w:t>
      </w:r>
      <w:r w:rsidRPr="00C21A27">
        <w:t xml:space="preserve">/08/2026, </w:t>
      </w:r>
      <w:r w:rsidR="00EC0CF9">
        <w:t>2-4 pm</w:t>
      </w:r>
      <w:r w:rsidRPr="00C21A27">
        <w:t xml:space="preserve"> @ </w:t>
      </w:r>
      <w:r w:rsidR="003B227D">
        <w:t xml:space="preserve">Forum Centre </w:t>
      </w:r>
      <w:r w:rsidRPr="00C21A27">
        <w:t xml:space="preserve"> </w:t>
      </w:r>
    </w:p>
    <w:p w14:paraId="34D5B93B" w14:textId="4CBA2A5F" w:rsidR="00B61ABC" w:rsidRDefault="00077B7C" w:rsidP="00C21A27">
      <w:pPr>
        <w:pStyle w:val="ListParagraph"/>
        <w:numPr>
          <w:ilvl w:val="0"/>
          <w:numId w:val="6"/>
        </w:numPr>
      </w:pPr>
      <w:r>
        <w:t xml:space="preserve">PSCO </w:t>
      </w:r>
      <w:r w:rsidR="00AF14BB">
        <w:t>Visit</w:t>
      </w:r>
      <w:r>
        <w:t>- 08/0</w:t>
      </w:r>
      <w:r w:rsidR="0089389D">
        <w:t xml:space="preserve">926, </w:t>
      </w:r>
      <w:r w:rsidR="00EC0CF9">
        <w:t>6-8pm</w:t>
      </w:r>
      <w:r w:rsidR="00DB67AC">
        <w:t xml:space="preserve">, Pop </w:t>
      </w:r>
      <w:proofErr w:type="gramStart"/>
      <w:r w:rsidR="00DB67AC">
        <w:t>In</w:t>
      </w:r>
      <w:proofErr w:type="gramEnd"/>
      <w:r w:rsidR="00DB67AC">
        <w:t xml:space="preserve"> Group, Dandelion</w:t>
      </w:r>
      <w:r>
        <w:t xml:space="preserve"> Centre</w:t>
      </w:r>
    </w:p>
    <w:p w14:paraId="4CA07430" w14:textId="4359E321" w:rsidR="00DB67AC" w:rsidRDefault="00DB67AC" w:rsidP="00C21A27">
      <w:pPr>
        <w:pStyle w:val="ListParagraph"/>
        <w:numPr>
          <w:ilvl w:val="0"/>
          <w:numId w:val="6"/>
        </w:numPr>
      </w:pPr>
      <w:r>
        <w:t xml:space="preserve">PCSO </w:t>
      </w:r>
      <w:r w:rsidR="00AF14BB">
        <w:t>Surgery-05/10/26</w:t>
      </w:r>
      <w:r w:rsidR="00C106B3">
        <w:t>, 1</w:t>
      </w:r>
      <w:r w:rsidR="00EC0CF9">
        <w:t>2-2 pm</w:t>
      </w:r>
      <w:r w:rsidR="00C106B3">
        <w:t xml:space="preserve">, </w:t>
      </w:r>
      <w:r w:rsidR="00173939">
        <w:t xml:space="preserve">Wythenshawe </w:t>
      </w:r>
      <w:r w:rsidR="00C106B3">
        <w:t>Community Grocery</w:t>
      </w:r>
      <w:r w:rsidR="00173939">
        <w:t>, William Temple Church</w:t>
      </w:r>
    </w:p>
    <w:p w14:paraId="212D37E4" w14:textId="77777777" w:rsidR="00C21A27" w:rsidRPr="008D2315" w:rsidRDefault="00C21A27" w:rsidP="00C21A27">
      <w:pPr>
        <w:pStyle w:val="ListParagraph"/>
      </w:pPr>
    </w:p>
    <w:p w14:paraId="5EC5F9F9" w14:textId="77777777" w:rsidR="00E348E5" w:rsidRDefault="00E348E5" w:rsidP="00E348E5">
      <w:pPr>
        <w:spacing w:after="160" w:line="259" w:lineRule="auto"/>
        <w:rPr>
          <w:b/>
          <w:bCs/>
        </w:rPr>
      </w:pPr>
      <w:r w:rsidRPr="008D2315">
        <w:rPr>
          <w:b/>
          <w:bCs/>
        </w:rPr>
        <w:t>Upcoming Events:</w:t>
      </w:r>
    </w:p>
    <w:p w14:paraId="6C139E9F" w14:textId="77777777" w:rsidR="00020285" w:rsidRPr="008D2315" w:rsidRDefault="00C21A27" w:rsidP="00E348E5">
      <w:pPr>
        <w:spacing w:after="160" w:line="259" w:lineRule="auto"/>
      </w:pPr>
      <w:r w:rsidRPr="00C21A27">
        <w:t>Coffee with a Cop is a community policing initiative where local police officers meet members of the public in an informal setting, such as a café, coffee shop, or community centre.</w:t>
      </w:r>
    </w:p>
    <w:p w14:paraId="31047837" w14:textId="7F042CAD" w:rsidR="003C2A98" w:rsidRPr="003C2A98" w:rsidRDefault="003C2A98" w:rsidP="003C2A98">
      <w:pPr>
        <w:pStyle w:val="ListParagraph"/>
        <w:numPr>
          <w:ilvl w:val="0"/>
          <w:numId w:val="7"/>
        </w:numPr>
        <w:rPr>
          <w:rFonts w:eastAsia="Times New Roman"/>
          <w:color w:val="212121"/>
        </w:rPr>
      </w:pPr>
      <w:r w:rsidRPr="003C2A98">
        <w:rPr>
          <w:rFonts w:eastAsia="Times New Roman"/>
          <w:color w:val="212121"/>
        </w:rPr>
        <w:t>Crime Prevention meeting-</w:t>
      </w:r>
      <w:r w:rsidR="0091540F">
        <w:rPr>
          <w:rFonts w:eastAsia="Times New Roman"/>
          <w:color w:val="212121"/>
        </w:rPr>
        <w:t xml:space="preserve"> 20</w:t>
      </w:r>
      <w:r w:rsidR="00A0277B">
        <w:rPr>
          <w:rFonts w:eastAsia="Times New Roman"/>
          <w:color w:val="212121"/>
        </w:rPr>
        <w:t xml:space="preserve">1026 6-8pm, </w:t>
      </w:r>
      <w:r w:rsidRPr="003C2A98">
        <w:rPr>
          <w:rFonts w:eastAsia="Times New Roman"/>
          <w:color w:val="212121"/>
        </w:rPr>
        <w:t>Pop </w:t>
      </w:r>
      <w:proofErr w:type="gramStart"/>
      <w:r w:rsidRPr="003C2A98">
        <w:rPr>
          <w:rFonts w:eastAsia="Times New Roman"/>
          <w:color w:val="212121"/>
        </w:rPr>
        <w:t>In</w:t>
      </w:r>
      <w:proofErr w:type="gramEnd"/>
      <w:r w:rsidRPr="003C2A98">
        <w:rPr>
          <w:rFonts w:eastAsia="Times New Roman"/>
          <w:color w:val="212121"/>
        </w:rPr>
        <w:t> Group, Dandelion Centre</w:t>
      </w:r>
    </w:p>
    <w:p w14:paraId="1384B119" w14:textId="5B5A1393" w:rsidR="003C2A98" w:rsidRPr="003C2A98" w:rsidRDefault="003C2A98" w:rsidP="003C2A98">
      <w:pPr>
        <w:pStyle w:val="ListParagraph"/>
        <w:numPr>
          <w:ilvl w:val="0"/>
          <w:numId w:val="7"/>
        </w:numPr>
        <w:rPr>
          <w:rFonts w:eastAsia="Times New Roman"/>
          <w:color w:val="212121"/>
        </w:rPr>
      </w:pPr>
      <w:r w:rsidRPr="003C2A98">
        <w:rPr>
          <w:rFonts w:eastAsia="Times New Roman"/>
          <w:color w:val="212121"/>
        </w:rPr>
        <w:t>Coffee with a cop-</w:t>
      </w:r>
      <w:r w:rsidR="00A0277B">
        <w:rPr>
          <w:rFonts w:eastAsia="Times New Roman"/>
          <w:color w:val="212121"/>
        </w:rPr>
        <w:t xml:space="preserve">151026 10-12pm, </w:t>
      </w:r>
      <w:r w:rsidRPr="003C2A98">
        <w:rPr>
          <w:rFonts w:eastAsia="Times New Roman"/>
          <w:color w:val="212121"/>
        </w:rPr>
        <w:t xml:space="preserve">The Forum </w:t>
      </w:r>
    </w:p>
    <w:p w14:paraId="04FAC622" w14:textId="76F6B78B" w:rsidR="00E348E5" w:rsidRDefault="003C2A98" w:rsidP="003C2A98">
      <w:pPr>
        <w:pStyle w:val="ListParagraph"/>
        <w:numPr>
          <w:ilvl w:val="0"/>
          <w:numId w:val="7"/>
        </w:numPr>
        <w:rPr>
          <w:rFonts w:eastAsia="Times New Roman"/>
          <w:color w:val="212121"/>
        </w:rPr>
      </w:pPr>
      <w:r w:rsidRPr="003C2A98">
        <w:rPr>
          <w:rFonts w:eastAsia="Times New Roman"/>
          <w:color w:val="212121"/>
        </w:rPr>
        <w:t>PSCO Surgery-Wythenshawe Community Grocery, William Temple Church</w:t>
      </w:r>
      <w:r w:rsidR="00A0277B">
        <w:rPr>
          <w:rFonts w:eastAsia="Times New Roman"/>
          <w:color w:val="212121"/>
        </w:rPr>
        <w:t>-proposed</w:t>
      </w:r>
      <w:r w:rsidR="00DE131B">
        <w:rPr>
          <w:rFonts w:eastAsia="Times New Roman"/>
          <w:color w:val="212121"/>
        </w:rPr>
        <w:t xml:space="preserve"> date</w:t>
      </w:r>
      <w:r w:rsidR="00521F66">
        <w:rPr>
          <w:rFonts w:eastAsia="Times New Roman"/>
          <w:color w:val="212121"/>
        </w:rPr>
        <w:t xml:space="preserve"> 041126 12-2 pm,</w:t>
      </w:r>
      <w:r w:rsidR="00BB7CA3">
        <w:rPr>
          <w:rFonts w:eastAsia="Times New Roman"/>
          <w:color w:val="212121"/>
        </w:rPr>
        <w:t xml:space="preserve"> awaiting </w:t>
      </w:r>
      <w:r w:rsidR="00994DF1">
        <w:rPr>
          <w:rFonts w:eastAsia="Times New Roman"/>
          <w:color w:val="212121"/>
        </w:rPr>
        <w:t>confirmation.</w:t>
      </w:r>
    </w:p>
    <w:p w14:paraId="22037F56" w14:textId="0B480C00" w:rsidR="00E664CD" w:rsidRDefault="00E664CD" w:rsidP="003C2A98">
      <w:pPr>
        <w:pStyle w:val="ListParagraph"/>
        <w:numPr>
          <w:ilvl w:val="0"/>
          <w:numId w:val="7"/>
        </w:numPr>
        <w:rPr>
          <w:rFonts w:eastAsia="Times New Roman"/>
          <w:color w:val="212121"/>
        </w:rPr>
      </w:pPr>
      <w:r>
        <w:rPr>
          <w:rFonts w:eastAsia="Times New Roman"/>
          <w:color w:val="212121"/>
        </w:rPr>
        <w:t>WHP drop in-</w:t>
      </w:r>
      <w:r w:rsidR="00BB7CA3">
        <w:rPr>
          <w:rFonts w:eastAsia="Times New Roman"/>
          <w:color w:val="212121"/>
        </w:rPr>
        <w:t>21/10</w:t>
      </w:r>
      <w:r w:rsidR="00994DF1">
        <w:rPr>
          <w:rFonts w:eastAsia="Times New Roman"/>
          <w:color w:val="212121"/>
        </w:rPr>
        <w:t>/</w:t>
      </w:r>
      <w:r w:rsidR="00BB7CA3">
        <w:rPr>
          <w:rFonts w:eastAsia="Times New Roman"/>
          <w:color w:val="212121"/>
        </w:rPr>
        <w:t xml:space="preserve">26 7pm-onwards, The </w:t>
      </w:r>
      <w:r>
        <w:rPr>
          <w:rFonts w:eastAsia="Times New Roman"/>
          <w:color w:val="212121"/>
        </w:rPr>
        <w:t>Lifestyle Centre</w:t>
      </w:r>
    </w:p>
    <w:p w14:paraId="24A6ABB7" w14:textId="77777777" w:rsidR="003C2A98" w:rsidRDefault="003C2A98" w:rsidP="003C2A98">
      <w:pPr>
        <w:pStyle w:val="ListParagraph"/>
        <w:rPr>
          <w:rFonts w:eastAsia="Times New Roman"/>
          <w:color w:val="212121"/>
        </w:rPr>
      </w:pPr>
    </w:p>
    <w:p w14:paraId="19C1C00F" w14:textId="77777777" w:rsidR="003C2A98" w:rsidRDefault="003C2A98" w:rsidP="003C2A98">
      <w:pPr>
        <w:rPr>
          <w:color w:val="212121"/>
        </w:rPr>
      </w:pPr>
      <w:r w:rsidRPr="003C2A98">
        <w:rPr>
          <w:b/>
          <w:bCs/>
          <w:color w:val="212121"/>
        </w:rPr>
        <w:t>Resident Feedback:</w:t>
      </w:r>
      <w:r w:rsidRPr="003C2A98">
        <w:rPr>
          <w:color w:val="212121"/>
        </w:rPr>
        <w:t> </w:t>
      </w:r>
    </w:p>
    <w:p w14:paraId="4F4AA90F" w14:textId="77777777" w:rsidR="00BB1327" w:rsidRDefault="00BB1327" w:rsidP="003C2A98">
      <w:pPr>
        <w:rPr>
          <w:color w:val="212121"/>
        </w:rPr>
      </w:pPr>
    </w:p>
    <w:p w14:paraId="2C1BF761" w14:textId="55E5BD6D" w:rsidR="00BB1327" w:rsidRDefault="00BB1327" w:rsidP="003C2A98">
      <w:r>
        <w:t>“T</w:t>
      </w:r>
      <w:r>
        <w:t xml:space="preserve">hank </w:t>
      </w:r>
      <w:r>
        <w:t xml:space="preserve">you </w:t>
      </w:r>
      <w:r>
        <w:t>so much for coming tonight to our group</w:t>
      </w:r>
      <w:r>
        <w:t xml:space="preserve">, </w:t>
      </w:r>
      <w:r>
        <w:t>nothing but praise from our ladies and look forward to seeing you again thanks for the freebies</w:t>
      </w:r>
      <w:r>
        <w:t>”</w:t>
      </w:r>
    </w:p>
    <w:p w14:paraId="4D1B020F" w14:textId="6AFD4402" w:rsidR="00BB1327" w:rsidRDefault="00BB1327" w:rsidP="00BB1327">
      <w:r>
        <w:t xml:space="preserve">all information will be on our notice board think the information is essential for all our </w:t>
      </w:r>
      <w:r>
        <w:t>wellbeing</w:t>
      </w:r>
      <w:r>
        <w:t xml:space="preserve"> thanks again</w:t>
      </w:r>
      <w:r>
        <w:t>”</w:t>
      </w:r>
    </w:p>
    <w:p w14:paraId="1C393E71" w14:textId="77777777" w:rsidR="003C2A98" w:rsidRDefault="003C2A98" w:rsidP="003C2A98">
      <w:pPr>
        <w:rPr>
          <w:color w:val="212121"/>
        </w:rPr>
      </w:pPr>
    </w:p>
    <w:p w14:paraId="3C8DE13D" w14:textId="77777777" w:rsidR="00E348E5" w:rsidRPr="00410360" w:rsidRDefault="00E348E5" w:rsidP="00E348E5">
      <w:pPr>
        <w:shd w:val="clear" w:color="auto" w:fill="4472C4" w:themeFill="accent1"/>
        <w:spacing w:after="160" w:line="259" w:lineRule="auto"/>
        <w:rPr>
          <w:color w:val="FFFFFF" w:themeColor="background1"/>
          <w:sz w:val="28"/>
          <w:szCs w:val="28"/>
        </w:rPr>
      </w:pPr>
      <w:r w:rsidRPr="00410360">
        <w:rPr>
          <w:rFonts w:ascii="Segoe UI Emoji" w:hAnsi="Segoe UI Emoji" w:cs="Segoe UI Emoji"/>
          <w:color w:val="FFFFFF" w:themeColor="background1"/>
          <w:sz w:val="28"/>
          <w:szCs w:val="28"/>
        </w:rPr>
        <w:t>📞</w:t>
      </w:r>
      <w:r w:rsidRPr="00410360">
        <w:rPr>
          <w:color w:val="FFFFFF" w:themeColor="background1"/>
          <w:sz w:val="28"/>
          <w:szCs w:val="28"/>
        </w:rPr>
        <w:t xml:space="preserve"> Contact &amp; Support</w:t>
      </w:r>
    </w:p>
    <w:p w14:paraId="2A06BF32" w14:textId="77777777" w:rsidR="00E348E5" w:rsidRPr="008D2315" w:rsidRDefault="00E348E5" w:rsidP="00E348E5">
      <w:pPr>
        <w:spacing w:after="160" w:line="259" w:lineRule="auto"/>
      </w:pPr>
      <w:r w:rsidRPr="008D2315">
        <w:rPr>
          <w:b/>
          <w:bCs/>
        </w:rPr>
        <w:t>Neighbourhood Policing Team:</w:t>
      </w:r>
    </w:p>
    <w:p w14:paraId="5FE1B96E" w14:textId="2737DADA" w:rsidR="00E348E5" w:rsidRDefault="00E348E5" w:rsidP="00E348E5">
      <w:pPr>
        <w:numPr>
          <w:ilvl w:val="0"/>
          <w:numId w:val="8"/>
        </w:numPr>
        <w:spacing w:after="160" w:line="259" w:lineRule="auto"/>
      </w:pPr>
      <w:r w:rsidRPr="008D2315">
        <w:t xml:space="preserve">Email: </w:t>
      </w:r>
      <w:r w:rsidR="003B227D">
        <w:t>Wythenshawe</w:t>
      </w:r>
      <w:r w:rsidR="00600521" w:rsidRPr="00600521">
        <w:t xml:space="preserve">@gmp.police.uk   </w:t>
      </w:r>
    </w:p>
    <w:p w14:paraId="719389C0" w14:textId="23543116" w:rsidR="00E348E5" w:rsidRPr="008D2315" w:rsidRDefault="00E348E5" w:rsidP="00E348E5">
      <w:pPr>
        <w:numPr>
          <w:ilvl w:val="0"/>
          <w:numId w:val="8"/>
        </w:numPr>
        <w:spacing w:after="160" w:line="259" w:lineRule="auto"/>
      </w:pPr>
      <w:r w:rsidRPr="008D2315">
        <w:t xml:space="preserve">Social Media: </w:t>
      </w:r>
      <w:r w:rsidR="00600521">
        <w:t>@GMP</w:t>
      </w:r>
      <w:r w:rsidR="003B227D">
        <w:t xml:space="preserve">Wythenshawe </w:t>
      </w:r>
      <w:r w:rsidR="00600521">
        <w:t xml:space="preserve"> </w:t>
      </w:r>
    </w:p>
    <w:p w14:paraId="44186DF5" w14:textId="77777777" w:rsidR="00E348E5" w:rsidRPr="008D2315" w:rsidRDefault="00E348E5" w:rsidP="00E348E5">
      <w:pPr>
        <w:spacing w:after="160" w:line="259" w:lineRule="auto"/>
      </w:pPr>
      <w:r w:rsidRPr="008D2315">
        <w:rPr>
          <w:b/>
          <w:bCs/>
        </w:rPr>
        <w:t>Report a Crime:</w:t>
      </w:r>
    </w:p>
    <w:p w14:paraId="783F165C" w14:textId="77777777" w:rsidR="00E348E5" w:rsidRPr="008D2315" w:rsidRDefault="00E348E5" w:rsidP="00E348E5">
      <w:pPr>
        <w:numPr>
          <w:ilvl w:val="0"/>
          <w:numId w:val="9"/>
        </w:numPr>
        <w:spacing w:after="160" w:line="259" w:lineRule="auto"/>
      </w:pPr>
      <w:r w:rsidRPr="008D2315">
        <w:t xml:space="preserve">Online: </w:t>
      </w:r>
      <w:hyperlink r:id="rId7" w:history="1">
        <w:r w:rsidRPr="008D2315">
          <w:rPr>
            <w:rStyle w:val="Hyperlink"/>
            <w:b/>
            <w:bCs/>
          </w:rPr>
          <w:t>www.gmp.police.uk/report</w:t>
        </w:r>
      </w:hyperlink>
    </w:p>
    <w:p w14:paraId="2749B6C4" w14:textId="77777777" w:rsidR="00E348E5" w:rsidRPr="008D2315" w:rsidRDefault="00E348E5" w:rsidP="00E348E5">
      <w:pPr>
        <w:numPr>
          <w:ilvl w:val="0"/>
          <w:numId w:val="9"/>
        </w:numPr>
        <w:spacing w:after="160" w:line="259" w:lineRule="auto"/>
      </w:pPr>
      <w:r w:rsidRPr="008D2315">
        <w:t>Non-Emergency: 101</w:t>
      </w:r>
    </w:p>
    <w:p w14:paraId="51F5540B" w14:textId="77777777" w:rsidR="00E348E5" w:rsidRPr="008D2315" w:rsidRDefault="00E348E5" w:rsidP="00E348E5">
      <w:pPr>
        <w:numPr>
          <w:ilvl w:val="0"/>
          <w:numId w:val="9"/>
        </w:numPr>
        <w:spacing w:after="160" w:line="259" w:lineRule="auto"/>
      </w:pPr>
      <w:r w:rsidRPr="008D2315">
        <w:lastRenderedPageBreak/>
        <w:t>Emergency: 999</w:t>
      </w:r>
    </w:p>
    <w:p w14:paraId="4BA617D7" w14:textId="77777777" w:rsidR="00250959" w:rsidRDefault="00250959" w:rsidP="00250959">
      <w:pPr>
        <w:ind w:left="-567" w:right="-755"/>
      </w:pPr>
    </w:p>
    <w:p w14:paraId="3DED77E2" w14:textId="77777777" w:rsidR="00D53FAC" w:rsidRDefault="00D53FAC" w:rsidP="00250959">
      <w:pPr>
        <w:ind w:left="-567" w:right="-755"/>
      </w:pPr>
    </w:p>
    <w:sectPr w:rsidR="00D53FAC" w:rsidSect="00E348E5">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4116C" w14:textId="77777777" w:rsidR="00C06EF4" w:rsidRDefault="00C06EF4" w:rsidP="002C3D5B">
      <w:r>
        <w:separator/>
      </w:r>
    </w:p>
  </w:endnote>
  <w:endnote w:type="continuationSeparator" w:id="0">
    <w:p w14:paraId="6D6E4681" w14:textId="77777777" w:rsidR="00C06EF4" w:rsidRDefault="00C06EF4" w:rsidP="002C3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8B75F" w14:textId="77BD9079" w:rsidR="00E348E5" w:rsidRDefault="00E348E5">
    <w:pPr>
      <w:pStyle w:val="Footer"/>
    </w:pPr>
    <w:r w:rsidRPr="008D2315">
      <w:rPr>
        <w:i/>
        <w:iCs/>
      </w:rPr>
      <w:t xml:space="preserve">Working together to keep </w:t>
    </w:r>
    <w:r w:rsidR="003B227D">
      <w:rPr>
        <w:i/>
        <w:iCs/>
        <w:color w:val="FF0000"/>
      </w:rPr>
      <w:t>Wythenshawe</w:t>
    </w:r>
    <w:r w:rsidR="00C21A27">
      <w:rPr>
        <w:i/>
        <w:iCs/>
        <w:color w:val="FF0000"/>
      </w:rPr>
      <w:t xml:space="preserve"> </w:t>
    </w:r>
    <w:r w:rsidRPr="008D2315">
      <w:rPr>
        <w:i/>
        <w:iCs/>
      </w:rPr>
      <w:t>safe.</w:t>
    </w:r>
    <w:r>
      <w:rPr>
        <w:i/>
        <w:iCs/>
      </w:rPr>
      <w:t xml:space="preserve"> - </w:t>
    </w:r>
    <w:r w:rsidRPr="008D2315">
      <w:rPr>
        <w:i/>
        <w:iCs/>
      </w:rPr>
      <w:t xml:space="preserve">This update is intended for </w:t>
    </w:r>
    <w:proofErr w:type="gramStart"/>
    <w:r w:rsidRPr="008D2315">
      <w:rPr>
        <w:i/>
        <w:iCs/>
      </w:rPr>
      <w:t>local residents</w:t>
    </w:r>
    <w:proofErr w:type="gramEnd"/>
    <w:r w:rsidRPr="008D2315">
      <w:rPr>
        <w:i/>
        <w:iC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19BC8" w14:textId="77777777" w:rsidR="00C06EF4" w:rsidRDefault="00C06EF4" w:rsidP="002C3D5B">
      <w:r>
        <w:separator/>
      </w:r>
    </w:p>
  </w:footnote>
  <w:footnote w:type="continuationSeparator" w:id="0">
    <w:p w14:paraId="14EE3427" w14:textId="77777777" w:rsidR="00C06EF4" w:rsidRDefault="00C06EF4" w:rsidP="002C3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772FE" w14:textId="77777777" w:rsidR="002C3D5B" w:rsidRDefault="002C3D5B">
    <w:pPr>
      <w:pStyle w:val="Header"/>
    </w:pPr>
    <w:r>
      <w:rPr>
        <w:noProof/>
      </w:rPr>
      <w:drawing>
        <wp:anchor distT="0" distB="0" distL="114300" distR="114300" simplePos="0" relativeHeight="251659264" behindDoc="1" locked="0" layoutInCell="1" allowOverlap="1" wp14:anchorId="4A8C3C9C" wp14:editId="7C383D7A">
          <wp:simplePos x="0" y="0"/>
          <wp:positionH relativeFrom="margin">
            <wp:align>left</wp:align>
          </wp:positionH>
          <wp:positionV relativeFrom="page">
            <wp:posOffset>-47625</wp:posOffset>
          </wp:positionV>
          <wp:extent cx="5812155" cy="10572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128669" name="Picture 1487128669"/>
                  <pic:cNvPicPr/>
                </pic:nvPicPr>
                <pic:blipFill>
                  <a:blip r:embed="rId1" cstate="print">
                    <a:extLst>
                      <a:ext uri="{28A0092B-C50C-407E-A947-70E740481C1C}">
                        <a14:useLocalDpi xmlns:a14="http://schemas.microsoft.com/office/drawing/2010/main" val="0"/>
                      </a:ext>
                    </a:extLst>
                  </a:blip>
                  <a:stretch>
                    <a:fillRect/>
                  </a:stretch>
                </pic:blipFill>
                <pic:spPr>
                  <a:xfrm>
                    <a:off x="0" y="0"/>
                    <a:ext cx="5812155" cy="1057275"/>
                  </a:xfrm>
                  <a:prstGeom prst="rect">
                    <a:avLst/>
                  </a:prstGeom>
                </pic:spPr>
              </pic:pic>
            </a:graphicData>
          </a:graphic>
          <wp14:sizeRelH relativeFrom="margin">
            <wp14:pctWidth>0</wp14:pctWidth>
          </wp14:sizeRelH>
          <wp14:sizeRelV relativeFrom="margin">
            <wp14:pctHeight>0</wp14:pctHeight>
          </wp14:sizeRelV>
        </wp:anchor>
      </w:drawing>
    </w:r>
  </w:p>
  <w:p w14:paraId="5DB348A6" w14:textId="77777777" w:rsidR="002C3D5B" w:rsidRDefault="002C3D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F572B"/>
    <w:multiLevelType w:val="multilevel"/>
    <w:tmpl w:val="C43CC96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4B920B8"/>
    <w:multiLevelType w:val="multilevel"/>
    <w:tmpl w:val="F1C0F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A01C5E"/>
    <w:multiLevelType w:val="multilevel"/>
    <w:tmpl w:val="D550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0C0B30"/>
    <w:multiLevelType w:val="multilevel"/>
    <w:tmpl w:val="D9E6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DE215B"/>
    <w:multiLevelType w:val="multilevel"/>
    <w:tmpl w:val="CC2A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5279B0"/>
    <w:multiLevelType w:val="multilevel"/>
    <w:tmpl w:val="7038B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9F3C76"/>
    <w:multiLevelType w:val="multilevel"/>
    <w:tmpl w:val="5D586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BC2D2B"/>
    <w:multiLevelType w:val="multilevel"/>
    <w:tmpl w:val="160C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905450"/>
    <w:multiLevelType w:val="multilevel"/>
    <w:tmpl w:val="8AA6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646DFC"/>
    <w:multiLevelType w:val="multilevel"/>
    <w:tmpl w:val="73A85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F912BD8"/>
    <w:multiLevelType w:val="multilevel"/>
    <w:tmpl w:val="87704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2C63938"/>
    <w:multiLevelType w:val="multilevel"/>
    <w:tmpl w:val="9940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5D43B4"/>
    <w:multiLevelType w:val="multilevel"/>
    <w:tmpl w:val="27AC5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665BC3"/>
    <w:multiLevelType w:val="multilevel"/>
    <w:tmpl w:val="21AC4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E77DC9"/>
    <w:multiLevelType w:val="multilevel"/>
    <w:tmpl w:val="BC442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25109668">
    <w:abstractNumId w:val="4"/>
  </w:num>
  <w:num w:numId="2" w16cid:durableId="434598983">
    <w:abstractNumId w:val="0"/>
  </w:num>
  <w:num w:numId="3" w16cid:durableId="357396732">
    <w:abstractNumId w:val="2"/>
  </w:num>
  <w:num w:numId="4" w16cid:durableId="354036663">
    <w:abstractNumId w:val="11"/>
  </w:num>
  <w:num w:numId="5" w16cid:durableId="1253397222">
    <w:abstractNumId w:val="8"/>
  </w:num>
  <w:num w:numId="6" w16cid:durableId="1693144345">
    <w:abstractNumId w:val="13"/>
  </w:num>
  <w:num w:numId="7" w16cid:durableId="1916013555">
    <w:abstractNumId w:val="12"/>
  </w:num>
  <w:num w:numId="8" w16cid:durableId="479616520">
    <w:abstractNumId w:val="6"/>
  </w:num>
  <w:num w:numId="9" w16cid:durableId="413355546">
    <w:abstractNumId w:val="3"/>
  </w:num>
  <w:num w:numId="10" w16cid:durableId="1040788593">
    <w:abstractNumId w:val="5"/>
  </w:num>
  <w:num w:numId="11" w16cid:durableId="1458645218">
    <w:abstractNumId w:val="9"/>
  </w:num>
  <w:num w:numId="12" w16cid:durableId="104540850">
    <w:abstractNumId w:val="1"/>
  </w:num>
  <w:num w:numId="13" w16cid:durableId="840387166">
    <w:abstractNumId w:val="14"/>
  </w:num>
  <w:num w:numId="14" w16cid:durableId="1949772854">
    <w:abstractNumId w:val="10"/>
  </w:num>
  <w:num w:numId="15" w16cid:durableId="9157493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B00"/>
    <w:rsid w:val="00020285"/>
    <w:rsid w:val="0006259A"/>
    <w:rsid w:val="00077B7C"/>
    <w:rsid w:val="00081CE3"/>
    <w:rsid w:val="00094390"/>
    <w:rsid w:val="000F5EBE"/>
    <w:rsid w:val="0014392D"/>
    <w:rsid w:val="00173939"/>
    <w:rsid w:val="0017712A"/>
    <w:rsid w:val="00195AA4"/>
    <w:rsid w:val="001D06EF"/>
    <w:rsid w:val="001E0B20"/>
    <w:rsid w:val="00203D2F"/>
    <w:rsid w:val="002076E5"/>
    <w:rsid w:val="00223370"/>
    <w:rsid w:val="00250959"/>
    <w:rsid w:val="00254B00"/>
    <w:rsid w:val="002B548C"/>
    <w:rsid w:val="002C395F"/>
    <w:rsid w:val="002C3D5B"/>
    <w:rsid w:val="003456CD"/>
    <w:rsid w:val="003963D7"/>
    <w:rsid w:val="003B227D"/>
    <w:rsid w:val="003C2A98"/>
    <w:rsid w:val="003F03CF"/>
    <w:rsid w:val="00410360"/>
    <w:rsid w:val="004747A8"/>
    <w:rsid w:val="0049098B"/>
    <w:rsid w:val="004A0CCE"/>
    <w:rsid w:val="004B5C5B"/>
    <w:rsid w:val="004C08B6"/>
    <w:rsid w:val="005111D7"/>
    <w:rsid w:val="00521F66"/>
    <w:rsid w:val="005371E4"/>
    <w:rsid w:val="00554BF6"/>
    <w:rsid w:val="0057193C"/>
    <w:rsid w:val="005F3E0A"/>
    <w:rsid w:val="00600521"/>
    <w:rsid w:val="00603D2C"/>
    <w:rsid w:val="0060443D"/>
    <w:rsid w:val="00611887"/>
    <w:rsid w:val="006609F4"/>
    <w:rsid w:val="00671B5D"/>
    <w:rsid w:val="006F5EF0"/>
    <w:rsid w:val="00703019"/>
    <w:rsid w:val="0075318E"/>
    <w:rsid w:val="00755C33"/>
    <w:rsid w:val="00776695"/>
    <w:rsid w:val="007C3AB5"/>
    <w:rsid w:val="00875D35"/>
    <w:rsid w:val="0089389D"/>
    <w:rsid w:val="0091540F"/>
    <w:rsid w:val="009210A5"/>
    <w:rsid w:val="00927BD8"/>
    <w:rsid w:val="009575FB"/>
    <w:rsid w:val="0098353C"/>
    <w:rsid w:val="00986004"/>
    <w:rsid w:val="00990119"/>
    <w:rsid w:val="00994DF1"/>
    <w:rsid w:val="00A0277B"/>
    <w:rsid w:val="00A43AEA"/>
    <w:rsid w:val="00AB6C39"/>
    <w:rsid w:val="00AD414D"/>
    <w:rsid w:val="00AF14BB"/>
    <w:rsid w:val="00B474DA"/>
    <w:rsid w:val="00B61ABC"/>
    <w:rsid w:val="00B640F9"/>
    <w:rsid w:val="00BB1327"/>
    <w:rsid w:val="00BB7CA3"/>
    <w:rsid w:val="00BC1B25"/>
    <w:rsid w:val="00C06EF4"/>
    <w:rsid w:val="00C106B3"/>
    <w:rsid w:val="00C21A27"/>
    <w:rsid w:val="00C31311"/>
    <w:rsid w:val="00C55440"/>
    <w:rsid w:val="00CF2D52"/>
    <w:rsid w:val="00CF6FCF"/>
    <w:rsid w:val="00D53FAC"/>
    <w:rsid w:val="00D6317C"/>
    <w:rsid w:val="00DB67AC"/>
    <w:rsid w:val="00DD488C"/>
    <w:rsid w:val="00DE131B"/>
    <w:rsid w:val="00DF5883"/>
    <w:rsid w:val="00E348E5"/>
    <w:rsid w:val="00E664CD"/>
    <w:rsid w:val="00E97419"/>
    <w:rsid w:val="00EA0AA0"/>
    <w:rsid w:val="00EB5EA2"/>
    <w:rsid w:val="00EC0CF9"/>
    <w:rsid w:val="00EC203E"/>
    <w:rsid w:val="00EC371F"/>
    <w:rsid w:val="00F139B8"/>
    <w:rsid w:val="00F40EB9"/>
    <w:rsid w:val="00F66CAF"/>
    <w:rsid w:val="00FC1E27"/>
    <w:rsid w:val="00FC3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DB730"/>
  <w15:chartTrackingRefBased/>
  <w15:docId w15:val="{C6E0B0FE-3B08-4C17-A90B-9DFC6B8BE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D2C"/>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3D5B"/>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2C3D5B"/>
  </w:style>
  <w:style w:type="paragraph" w:styleId="Footer">
    <w:name w:val="footer"/>
    <w:basedOn w:val="Normal"/>
    <w:link w:val="FooterChar"/>
    <w:uiPriority w:val="99"/>
    <w:unhideWhenUsed/>
    <w:rsid w:val="002C3D5B"/>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2C3D5B"/>
  </w:style>
  <w:style w:type="character" w:styleId="Hyperlink">
    <w:name w:val="Hyperlink"/>
    <w:basedOn w:val="DefaultParagraphFont"/>
    <w:uiPriority w:val="99"/>
    <w:unhideWhenUsed/>
    <w:rsid w:val="00E348E5"/>
    <w:rPr>
      <w:color w:val="0563C1" w:themeColor="hyperlink"/>
      <w:u w:val="single"/>
    </w:rPr>
  </w:style>
  <w:style w:type="character" w:styleId="UnresolvedMention">
    <w:name w:val="Unresolved Mention"/>
    <w:basedOn w:val="DefaultParagraphFont"/>
    <w:uiPriority w:val="99"/>
    <w:semiHidden/>
    <w:unhideWhenUsed/>
    <w:rsid w:val="00600521"/>
    <w:rPr>
      <w:color w:val="605E5C"/>
      <w:shd w:val="clear" w:color="auto" w:fill="E1DFDD"/>
    </w:rPr>
  </w:style>
  <w:style w:type="paragraph" w:styleId="ListParagraph">
    <w:name w:val="List Paragraph"/>
    <w:basedOn w:val="Normal"/>
    <w:uiPriority w:val="34"/>
    <w:qFormat/>
    <w:rsid w:val="00020285"/>
    <w:pPr>
      <w:ind w:left="720"/>
      <w:contextualSpacing/>
    </w:pPr>
    <w:rPr>
      <w:rFonts w:asciiTheme="minorHAnsi" w:eastAsiaTheme="minorHAnsi" w:hAnsiTheme="minorHAnsi" w:cstheme="minorBid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mp.police.uk/re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769\OneDrive%20-%20Greater%20Manchester%20Police\Desktop\BITL%20Template%20-%20Burn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BITL Template - Burnage</Template>
  <TotalTime>52</TotalTime>
  <Pages>3</Pages>
  <Words>613</Words>
  <Characters>3499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Flanagan</dc:creator>
  <cp:keywords/>
  <dc:description/>
  <cp:lastModifiedBy>Cherryl Coop</cp:lastModifiedBy>
  <cp:revision>45</cp:revision>
  <dcterms:created xsi:type="dcterms:W3CDTF">2026-09-04T08:09:00Z</dcterms:created>
  <dcterms:modified xsi:type="dcterms:W3CDTF">2026-10-08T15:07:00Z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0d1d2b3-a197-42d7-b358-c1158cbf4b6b_Enabled">
    <vt:lpwstr>true</vt:lpwstr>
  </property>
  <property fmtid="{D5CDD505-2E9C-101B-9397-08002B2CF9AE}" pid="3" name="MSIP_Label_10d1d2b3-a197-42d7-b358-c1158cbf4b6b_SetDate">
    <vt:lpwstr>2023-10-18T08:55:45Z</vt:lpwstr>
  </property>
  <property fmtid="{D5CDD505-2E9C-101B-9397-08002B2CF9AE}" pid="4" name="MSIP_Label_10d1d2b3-a197-42d7-b358-c1158cbf4b6b_Method">
    <vt:lpwstr>Standard</vt:lpwstr>
  </property>
  <property fmtid="{D5CDD505-2E9C-101B-9397-08002B2CF9AE}" pid="5" name="MSIP_Label_10d1d2b3-a197-42d7-b358-c1158cbf4b6b_Name">
    <vt:lpwstr>OFFICIAL</vt:lpwstr>
  </property>
  <property fmtid="{D5CDD505-2E9C-101B-9397-08002B2CF9AE}" pid="6" name="MSIP_Label_10d1d2b3-a197-42d7-b358-c1158cbf4b6b_SiteId">
    <vt:lpwstr>dcb8a542-c40d-46ab-8f73-e6023f45c7c5</vt:lpwstr>
  </property>
  <property fmtid="{D5CDD505-2E9C-101B-9397-08002B2CF9AE}" pid="7" name="MSIP_Label_10d1d2b3-a197-42d7-b358-c1158cbf4b6b_ActionId">
    <vt:lpwstr>ea145d6a-b4bd-4daf-8553-f50bc595b0b8</vt:lpwstr>
  </property>
  <property fmtid="{D5CDD505-2E9C-101B-9397-08002B2CF9AE}" pid="8" name="MSIP_Label_10d1d2b3-a197-42d7-b358-c1158cbf4b6b_ContentBits">
    <vt:lpwstr>0</vt:lpwstr>
  </property>
</Properties>
</file>